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49" w:type="dxa"/>
        <w:tblLayout w:type="fixed"/>
        <w:tblCellMar>
          <w:left w:w="70" w:type="dxa"/>
          <w:right w:w="70" w:type="dxa"/>
        </w:tblCellMar>
        <w:tblLook w:val="0000" w:firstRow="0" w:lastRow="0" w:firstColumn="0" w:lastColumn="0" w:noHBand="0" w:noVBand="0"/>
      </w:tblPr>
      <w:tblGrid>
        <w:gridCol w:w="4833"/>
        <w:gridCol w:w="1644"/>
        <w:gridCol w:w="395"/>
        <w:gridCol w:w="698"/>
        <w:gridCol w:w="2679"/>
      </w:tblGrid>
      <w:tr w:rsidR="00E971AA" w14:paraId="196AA502" w14:textId="77777777" w:rsidTr="00D76DF2">
        <w:trPr>
          <w:trHeight w:hRule="exact" w:val="1704"/>
        </w:trPr>
        <w:tc>
          <w:tcPr>
            <w:tcW w:w="6872" w:type="dxa"/>
            <w:gridSpan w:val="3"/>
          </w:tcPr>
          <w:p w14:paraId="12D03838" w14:textId="34AE3AAA" w:rsidR="00E971AA" w:rsidRDefault="004E6AC0" w:rsidP="004E6AC0">
            <w:pPr>
              <w:pStyle w:val="berschrift1"/>
            </w:pPr>
            <w:r>
              <w:t>Ortsamt Hemelingen</w:t>
            </w:r>
            <w:r w:rsidR="00544BED">
              <w:br/>
            </w:r>
          </w:p>
        </w:tc>
        <w:tc>
          <w:tcPr>
            <w:tcW w:w="698" w:type="dxa"/>
          </w:tcPr>
          <w:p w14:paraId="59098852" w14:textId="77777777" w:rsidR="00E971AA" w:rsidRDefault="00E971AA">
            <w:pPr>
              <w:spacing w:line="320" w:lineRule="exact"/>
            </w:pPr>
          </w:p>
        </w:tc>
        <w:tc>
          <w:tcPr>
            <w:tcW w:w="2679" w:type="dxa"/>
          </w:tcPr>
          <w:p w14:paraId="5DBF92AB" w14:textId="77777777" w:rsidR="00E971AA" w:rsidRDefault="00E971AA">
            <w:pPr>
              <w:spacing w:line="320" w:lineRule="exact"/>
            </w:pPr>
            <w:r>
              <w:rPr>
                <w:b/>
                <w:sz w:val="28"/>
              </w:rPr>
              <w:t>Freie</w:t>
            </w:r>
            <w:r>
              <w:rPr>
                <w:b/>
                <w:sz w:val="28"/>
              </w:rPr>
              <w:br/>
              <w:t>Hansestadt</w:t>
            </w:r>
            <w:r>
              <w:rPr>
                <w:b/>
                <w:sz w:val="28"/>
              </w:rPr>
              <w:br/>
              <w:t>Bremen</w:t>
            </w:r>
          </w:p>
        </w:tc>
      </w:tr>
      <w:tr w:rsidR="00E971AA" w14:paraId="102EB805" w14:textId="77777777" w:rsidTr="00A37D19">
        <w:trPr>
          <w:cantSplit/>
          <w:trHeight w:hRule="exact" w:val="2974"/>
        </w:trPr>
        <w:tc>
          <w:tcPr>
            <w:tcW w:w="4833" w:type="dxa"/>
          </w:tcPr>
          <w:p w14:paraId="2B48ED02" w14:textId="77777777" w:rsidR="00E971AA" w:rsidRDefault="004E6AC0" w:rsidP="005E1924">
            <w:pPr>
              <w:spacing w:after="120"/>
              <w:rPr>
                <w:sz w:val="15"/>
              </w:rPr>
            </w:pPr>
            <w:r>
              <w:rPr>
                <w:sz w:val="15"/>
              </w:rPr>
              <w:t>Ortsamt Hemelingen</w:t>
            </w:r>
            <w:r w:rsidR="00E971AA">
              <w:rPr>
                <w:sz w:val="15"/>
              </w:rPr>
              <w:t xml:space="preserve"> </w:t>
            </w:r>
            <w:r w:rsidR="00E971AA">
              <w:rPr>
                <w:sz w:val="10"/>
              </w:rPr>
              <w:sym w:font="Symbol" w:char="F0B7"/>
            </w:r>
            <w:r>
              <w:rPr>
                <w:sz w:val="15"/>
              </w:rPr>
              <w:t xml:space="preserve"> </w:t>
            </w:r>
            <w:proofErr w:type="spellStart"/>
            <w:r>
              <w:rPr>
                <w:sz w:val="15"/>
              </w:rPr>
              <w:t>Godehardstraße</w:t>
            </w:r>
            <w:proofErr w:type="spellEnd"/>
            <w:r>
              <w:rPr>
                <w:sz w:val="15"/>
              </w:rPr>
              <w:t xml:space="preserve"> 19</w:t>
            </w:r>
            <w:r w:rsidR="00E971AA">
              <w:rPr>
                <w:sz w:val="15"/>
              </w:rPr>
              <w:t xml:space="preserve"> </w:t>
            </w:r>
            <w:r w:rsidR="00E971AA">
              <w:rPr>
                <w:sz w:val="10"/>
              </w:rPr>
              <w:sym w:font="Symbol" w:char="F0B7"/>
            </w:r>
            <w:r>
              <w:rPr>
                <w:sz w:val="15"/>
              </w:rPr>
              <w:t xml:space="preserve"> 28309</w:t>
            </w:r>
            <w:r w:rsidR="00E971AA">
              <w:rPr>
                <w:sz w:val="15"/>
              </w:rPr>
              <w:t xml:space="preserve"> Bremen</w:t>
            </w:r>
          </w:p>
          <w:p w14:paraId="27B930CE" w14:textId="77777777" w:rsidR="00C04BD9" w:rsidRDefault="00C04BD9" w:rsidP="007B105E"/>
          <w:p w14:paraId="069228D4" w14:textId="77777777" w:rsidR="00C04BD9" w:rsidRDefault="00C04BD9" w:rsidP="007B105E"/>
          <w:p w14:paraId="4FFECF62" w14:textId="67729B64" w:rsidR="00225D58" w:rsidRDefault="00225D58" w:rsidP="007B105E"/>
        </w:tc>
        <w:tc>
          <w:tcPr>
            <w:tcW w:w="1644" w:type="dxa"/>
            <w:tcBorders>
              <w:left w:val="nil"/>
            </w:tcBorders>
          </w:tcPr>
          <w:p w14:paraId="7D66CDD2" w14:textId="77777777" w:rsidR="00E971AA" w:rsidRDefault="00E971AA"/>
        </w:tc>
        <w:tc>
          <w:tcPr>
            <w:tcW w:w="3771" w:type="dxa"/>
            <w:gridSpan w:val="3"/>
          </w:tcPr>
          <w:p w14:paraId="6BF2EEB7" w14:textId="77777777" w:rsidR="00E971AA" w:rsidRDefault="00E971AA">
            <w:pPr>
              <w:spacing w:after="80"/>
              <w:rPr>
                <w:sz w:val="16"/>
              </w:rPr>
            </w:pPr>
            <w:r>
              <w:rPr>
                <w:sz w:val="16"/>
              </w:rPr>
              <w:t>Auskunft erteilt</w:t>
            </w:r>
            <w:r>
              <w:rPr>
                <w:sz w:val="16"/>
              </w:rPr>
              <w:br/>
            </w:r>
            <w:r w:rsidR="005317C0">
              <w:rPr>
                <w:sz w:val="16"/>
              </w:rPr>
              <w:t>Jörn Hermening</w:t>
            </w:r>
          </w:p>
          <w:p w14:paraId="61BCE561" w14:textId="77777777" w:rsidR="00365EE1" w:rsidRDefault="00365EE1">
            <w:pPr>
              <w:spacing w:after="80"/>
              <w:rPr>
                <w:sz w:val="16"/>
              </w:rPr>
            </w:pPr>
          </w:p>
          <w:p w14:paraId="26B8A0AB" w14:textId="77777777" w:rsidR="00E971AA" w:rsidRDefault="003F145E">
            <w:pPr>
              <w:spacing w:after="80"/>
              <w:rPr>
                <w:sz w:val="16"/>
              </w:rPr>
            </w:pPr>
            <w:r>
              <w:rPr>
                <w:sz w:val="16"/>
              </w:rPr>
              <w:t>T (04 21) 3</w:t>
            </w:r>
            <w:r w:rsidR="00E971AA">
              <w:rPr>
                <w:sz w:val="16"/>
              </w:rPr>
              <w:t>61</w:t>
            </w:r>
            <w:r w:rsidR="004E6AC0">
              <w:rPr>
                <w:sz w:val="16"/>
              </w:rPr>
              <w:t>-3000</w:t>
            </w:r>
            <w:r w:rsidR="00E971AA">
              <w:rPr>
                <w:sz w:val="16"/>
              </w:rPr>
              <w:br/>
              <w:t xml:space="preserve">F (04 21) </w:t>
            </w:r>
            <w:r w:rsidR="00DC6B02">
              <w:rPr>
                <w:sz w:val="16"/>
              </w:rPr>
              <w:t>496</w:t>
            </w:r>
            <w:r w:rsidR="004E6AC0">
              <w:rPr>
                <w:sz w:val="16"/>
              </w:rPr>
              <w:t>-3</w:t>
            </w:r>
            <w:r w:rsidR="00DC6B02">
              <w:rPr>
                <w:sz w:val="16"/>
              </w:rPr>
              <w:t>000</w:t>
            </w:r>
          </w:p>
          <w:p w14:paraId="13F87F37" w14:textId="77777777" w:rsidR="00365EE1" w:rsidRDefault="00365EE1">
            <w:pPr>
              <w:spacing w:after="80"/>
              <w:rPr>
                <w:sz w:val="16"/>
              </w:rPr>
            </w:pPr>
          </w:p>
          <w:p w14:paraId="3F351235" w14:textId="77777777" w:rsidR="00E971AA" w:rsidRDefault="00E971AA">
            <w:pPr>
              <w:spacing w:after="80"/>
              <w:rPr>
                <w:sz w:val="16"/>
              </w:rPr>
            </w:pPr>
            <w:r>
              <w:rPr>
                <w:sz w:val="16"/>
              </w:rPr>
              <w:t>E-</w:t>
            </w:r>
            <w:r w:rsidR="006136F7">
              <w:rPr>
                <w:sz w:val="16"/>
              </w:rPr>
              <w:t>M</w:t>
            </w:r>
            <w:r>
              <w:rPr>
                <w:sz w:val="16"/>
              </w:rPr>
              <w:t>ail</w:t>
            </w:r>
            <w:r>
              <w:rPr>
                <w:sz w:val="16"/>
              </w:rPr>
              <w:br/>
            </w:r>
            <w:r w:rsidR="00435725">
              <w:rPr>
                <w:sz w:val="16"/>
              </w:rPr>
              <w:t>office</w:t>
            </w:r>
            <w:r w:rsidR="00227077">
              <w:rPr>
                <w:sz w:val="16"/>
              </w:rPr>
              <w:t>@</w:t>
            </w:r>
            <w:r w:rsidR="004E6AC0">
              <w:rPr>
                <w:sz w:val="16"/>
              </w:rPr>
              <w:t>hemelingen.</w:t>
            </w:r>
            <w:r w:rsidR="00227077">
              <w:rPr>
                <w:sz w:val="16"/>
              </w:rPr>
              <w:t>ortsamt.</w:t>
            </w:r>
            <w:r w:rsidR="004E6AC0">
              <w:rPr>
                <w:sz w:val="16"/>
              </w:rPr>
              <w:t>bremen.de</w:t>
            </w:r>
          </w:p>
          <w:p w14:paraId="7208620E" w14:textId="77777777" w:rsidR="00A37D19" w:rsidRDefault="00A37D19" w:rsidP="00365EE1">
            <w:pPr>
              <w:spacing w:after="80"/>
              <w:rPr>
                <w:sz w:val="16"/>
              </w:rPr>
            </w:pPr>
          </w:p>
          <w:p w14:paraId="46A69504" w14:textId="77777777" w:rsidR="00A37D19" w:rsidRDefault="00A37D19" w:rsidP="00365EE1">
            <w:pPr>
              <w:spacing w:after="80"/>
              <w:rPr>
                <w:sz w:val="16"/>
              </w:rPr>
            </w:pPr>
          </w:p>
          <w:p w14:paraId="7FAFA3E0" w14:textId="4018E40F" w:rsidR="00E971AA" w:rsidRDefault="00E971AA" w:rsidP="00DF3AEE">
            <w:pPr>
              <w:spacing w:after="80"/>
              <w:rPr>
                <w:sz w:val="16"/>
              </w:rPr>
            </w:pPr>
            <w:r w:rsidRPr="00C84ED9">
              <w:rPr>
                <w:sz w:val="16"/>
              </w:rPr>
              <w:t>Bremen,</w:t>
            </w:r>
            <w:r w:rsidR="00BA48D0" w:rsidRPr="00C84ED9">
              <w:rPr>
                <w:sz w:val="16"/>
              </w:rPr>
              <w:t xml:space="preserve"> </w:t>
            </w:r>
            <w:r w:rsidR="00CC49F3">
              <w:rPr>
                <w:sz w:val="16"/>
              </w:rPr>
              <w:t>17</w:t>
            </w:r>
            <w:r w:rsidR="00D661AF">
              <w:rPr>
                <w:sz w:val="16"/>
              </w:rPr>
              <w:t>.09.202</w:t>
            </w:r>
            <w:r w:rsidR="00DF3AEE">
              <w:rPr>
                <w:sz w:val="16"/>
              </w:rPr>
              <w:t>5</w:t>
            </w:r>
            <w:r>
              <w:rPr>
                <w:sz w:val="16"/>
              </w:rPr>
              <w:fldChar w:fldCharType="begin"/>
            </w:r>
            <w:r>
              <w:rPr>
                <w:sz w:val="16"/>
              </w:rPr>
              <w:instrText xml:space="preserve">  </w:instrText>
            </w:r>
            <w:r>
              <w:rPr>
                <w:sz w:val="16"/>
              </w:rPr>
              <w:fldChar w:fldCharType="end"/>
            </w:r>
          </w:p>
        </w:tc>
      </w:tr>
    </w:tbl>
    <w:p w14:paraId="6B56642B" w14:textId="77777777" w:rsidR="00E971AA" w:rsidRDefault="00E971AA">
      <w:pPr>
        <w:rPr>
          <w:sz w:val="2"/>
        </w:rPr>
      </w:pPr>
    </w:p>
    <w:p w14:paraId="03AE62F3" w14:textId="00280321" w:rsidR="00A75704" w:rsidRDefault="00A75704" w:rsidP="00A75704">
      <w:pPr>
        <w:pStyle w:val="Default"/>
        <w:rPr>
          <w:sz w:val="22"/>
          <w:szCs w:val="22"/>
        </w:rPr>
      </w:pPr>
      <w:r>
        <w:rPr>
          <w:b/>
          <w:bCs/>
          <w:sz w:val="22"/>
          <w:szCs w:val="22"/>
        </w:rPr>
        <w:t xml:space="preserve">An alle </w:t>
      </w:r>
      <w:r w:rsidR="00D661AF">
        <w:rPr>
          <w:b/>
          <w:bCs/>
          <w:sz w:val="22"/>
          <w:szCs w:val="22"/>
        </w:rPr>
        <w:t>Jugendlichen</w:t>
      </w:r>
      <w:r>
        <w:rPr>
          <w:b/>
          <w:bCs/>
          <w:sz w:val="22"/>
          <w:szCs w:val="22"/>
        </w:rPr>
        <w:t xml:space="preserve"> in Hemelingen zwischen 12 und 18 Jahren </w:t>
      </w:r>
    </w:p>
    <w:p w14:paraId="5416C337" w14:textId="77777777" w:rsidR="00A75704" w:rsidRPr="00DF3AEE" w:rsidRDefault="00A75704" w:rsidP="00A75704">
      <w:pPr>
        <w:pStyle w:val="Default"/>
        <w:rPr>
          <w:sz w:val="12"/>
          <w:szCs w:val="12"/>
        </w:rPr>
      </w:pPr>
    </w:p>
    <w:p w14:paraId="084C0501" w14:textId="6842A178" w:rsidR="00A75704" w:rsidRDefault="00A75704" w:rsidP="00A75704">
      <w:pPr>
        <w:pStyle w:val="Default"/>
        <w:rPr>
          <w:sz w:val="22"/>
          <w:szCs w:val="22"/>
        </w:rPr>
      </w:pPr>
      <w:r>
        <w:rPr>
          <w:sz w:val="22"/>
          <w:szCs w:val="22"/>
        </w:rPr>
        <w:t xml:space="preserve">Hallo </w:t>
      </w:r>
      <w:r w:rsidR="00D02B3B">
        <w:rPr>
          <w:sz w:val="22"/>
          <w:szCs w:val="22"/>
        </w:rPr>
        <w:t>liebe Jugendliche!</w:t>
      </w:r>
    </w:p>
    <w:p w14:paraId="676899AE" w14:textId="77777777" w:rsidR="00A75704" w:rsidRPr="00DF3AEE" w:rsidRDefault="00A75704" w:rsidP="00A75704">
      <w:pPr>
        <w:pStyle w:val="Default"/>
        <w:rPr>
          <w:sz w:val="12"/>
          <w:szCs w:val="12"/>
        </w:rPr>
      </w:pPr>
    </w:p>
    <w:p w14:paraId="32DC8965" w14:textId="560FF8C6" w:rsidR="00A75704" w:rsidRDefault="00D661AF" w:rsidP="00A75704">
      <w:pPr>
        <w:pStyle w:val="Default"/>
        <w:rPr>
          <w:sz w:val="22"/>
          <w:szCs w:val="22"/>
        </w:rPr>
      </w:pPr>
      <w:r>
        <w:rPr>
          <w:sz w:val="22"/>
          <w:szCs w:val="22"/>
        </w:rPr>
        <w:t>du wunderst dich wahrscheinlich gerade</w:t>
      </w:r>
      <w:r w:rsidR="00A75704">
        <w:rPr>
          <w:sz w:val="22"/>
          <w:szCs w:val="22"/>
        </w:rPr>
        <w:t xml:space="preserve"> Post vom Orts</w:t>
      </w:r>
      <w:r>
        <w:rPr>
          <w:sz w:val="22"/>
          <w:szCs w:val="22"/>
        </w:rPr>
        <w:t>amt zu bekommen oder erinnerst d</w:t>
      </w:r>
      <w:r w:rsidR="00A75704">
        <w:rPr>
          <w:sz w:val="22"/>
          <w:szCs w:val="22"/>
        </w:rPr>
        <w:t>ich an ein ähnliches Schreiben von vor etwa zwei Jahren. Wie damals planen wir für den Stadtteil Hemelingen die Neuwahl des Jugendbeirats, damit hier in Hemelingen die Interessen und Wünsche von Jugendlichen auch weiterhin vertreten werden. Der Jugendbeirat ist parteiunabhängig und wird von Jugendlichen für Jugend</w:t>
      </w:r>
      <w:r>
        <w:rPr>
          <w:sz w:val="22"/>
          <w:szCs w:val="22"/>
        </w:rPr>
        <w:t>liche gewählt - vielleicht ist d</w:t>
      </w:r>
      <w:r w:rsidR="00A75704">
        <w:rPr>
          <w:sz w:val="22"/>
          <w:szCs w:val="22"/>
        </w:rPr>
        <w:t>ir der bestehende Jugendbeirat u</w:t>
      </w:r>
      <w:r>
        <w:rPr>
          <w:sz w:val="22"/>
          <w:szCs w:val="22"/>
        </w:rPr>
        <w:t>nd seine Arbeit ja auch bekannt?</w:t>
      </w:r>
      <w:r w:rsidR="00A75704">
        <w:rPr>
          <w:sz w:val="22"/>
          <w:szCs w:val="22"/>
        </w:rPr>
        <w:t xml:space="preserve"> Auf Instagram (</w:t>
      </w:r>
      <w:hyperlink r:id="rId7" w:history="1">
        <w:r w:rsidR="00A75704" w:rsidRPr="00743516">
          <w:rPr>
            <w:sz w:val="22"/>
            <w:szCs w:val="22"/>
          </w:rPr>
          <w:t>#</w:t>
        </w:r>
        <w:proofErr w:type="spellStart"/>
        <w:r w:rsidR="00A75704" w:rsidRPr="00743516">
          <w:rPr>
            <w:sz w:val="22"/>
            <w:szCs w:val="22"/>
          </w:rPr>
          <w:t>jugendbeirat</w:t>
        </w:r>
        <w:proofErr w:type="spellEnd"/>
      </w:hyperlink>
      <w:r w:rsidR="00A75704" w:rsidRPr="00743516">
        <w:rPr>
          <w:sz w:val="22"/>
          <w:szCs w:val="22"/>
        </w:rPr>
        <w:t xml:space="preserve"> </w:t>
      </w:r>
      <w:hyperlink r:id="rId8" w:history="1">
        <w:r w:rsidR="00A75704" w:rsidRPr="00743516">
          <w:rPr>
            <w:sz w:val="22"/>
            <w:szCs w:val="22"/>
          </w:rPr>
          <w:t>#hemelingen</w:t>
        </w:r>
      </w:hyperlink>
      <w:r w:rsidR="00A75704" w:rsidRPr="00743516">
        <w:rPr>
          <w:sz w:val="22"/>
          <w:szCs w:val="22"/>
        </w:rPr>
        <w:t xml:space="preserve"> </w:t>
      </w:r>
      <w:hyperlink r:id="rId9" w:history="1">
        <w:r w:rsidR="00A75704" w:rsidRPr="00743516">
          <w:rPr>
            <w:sz w:val="22"/>
            <w:szCs w:val="22"/>
          </w:rPr>
          <w:t>#</w:t>
        </w:r>
        <w:proofErr w:type="spellStart"/>
        <w:r w:rsidR="00A75704" w:rsidRPr="00743516">
          <w:rPr>
            <w:sz w:val="22"/>
            <w:szCs w:val="22"/>
          </w:rPr>
          <w:t>jubehemelingen</w:t>
        </w:r>
        <w:proofErr w:type="spellEnd"/>
      </w:hyperlink>
      <w:r w:rsidR="00A75704" w:rsidRPr="00743516">
        <w:rPr>
          <w:sz w:val="22"/>
          <w:szCs w:val="22"/>
        </w:rPr>
        <w:t xml:space="preserve">) </w:t>
      </w:r>
      <w:r w:rsidR="00A75704" w:rsidRPr="00E43790">
        <w:rPr>
          <w:sz w:val="22"/>
          <w:szCs w:val="22"/>
        </w:rPr>
        <w:t xml:space="preserve">wirst </w:t>
      </w:r>
      <w:r>
        <w:rPr>
          <w:sz w:val="22"/>
          <w:szCs w:val="22"/>
        </w:rPr>
        <w:t>d</w:t>
      </w:r>
      <w:r w:rsidR="00A75704" w:rsidRPr="00E43790">
        <w:rPr>
          <w:sz w:val="22"/>
          <w:szCs w:val="22"/>
        </w:rPr>
        <w:t xml:space="preserve">u einige Beispiele für die bisherigen Aktivitäten finden. Die Wahl für den Jugendbeirat soll </w:t>
      </w:r>
      <w:r w:rsidR="00DF3AEE">
        <w:rPr>
          <w:sz w:val="22"/>
          <w:szCs w:val="22"/>
        </w:rPr>
        <w:t xml:space="preserve">vom 17.11.-20.11.2025 </w:t>
      </w:r>
      <w:r w:rsidR="00A75704" w:rsidRPr="00E43790">
        <w:rPr>
          <w:sz w:val="22"/>
          <w:szCs w:val="22"/>
        </w:rPr>
        <w:t>stattfinden.</w:t>
      </w:r>
      <w:r w:rsidR="00A75704">
        <w:rPr>
          <w:sz w:val="22"/>
          <w:szCs w:val="22"/>
        </w:rPr>
        <w:t xml:space="preserve"> </w:t>
      </w:r>
      <w:r w:rsidR="00DF3AEE">
        <w:rPr>
          <w:sz w:val="22"/>
          <w:szCs w:val="22"/>
        </w:rPr>
        <w:t>Dazu werden wir an den beiden Hemelinger Oberschule</w:t>
      </w:r>
      <w:r w:rsidR="00D02B3B">
        <w:rPr>
          <w:sz w:val="22"/>
          <w:szCs w:val="22"/>
        </w:rPr>
        <w:t xml:space="preserve">n an Ständen die Wahlurne </w:t>
      </w:r>
      <w:proofErr w:type="gramStart"/>
      <w:r w:rsidR="00D02B3B">
        <w:rPr>
          <w:sz w:val="22"/>
          <w:szCs w:val="22"/>
        </w:rPr>
        <w:t>berei</w:t>
      </w:r>
      <w:r w:rsidR="00DF3AEE">
        <w:rPr>
          <w:sz w:val="22"/>
          <w:szCs w:val="22"/>
        </w:rPr>
        <w:t>t stellen</w:t>
      </w:r>
      <w:proofErr w:type="gramEnd"/>
      <w:r w:rsidR="00DF3AEE">
        <w:rPr>
          <w:sz w:val="22"/>
          <w:szCs w:val="22"/>
        </w:rPr>
        <w:t>, wenn du nicht in Hemelingen zu</w:t>
      </w:r>
      <w:r w:rsidR="00D02B3B">
        <w:rPr>
          <w:sz w:val="22"/>
          <w:szCs w:val="22"/>
        </w:rPr>
        <w:t>r Schule gehst kann du auch im O</w:t>
      </w:r>
      <w:r w:rsidR="00DF3AEE">
        <w:rPr>
          <w:sz w:val="22"/>
          <w:szCs w:val="22"/>
        </w:rPr>
        <w:t>rtsamt wählen.</w:t>
      </w:r>
    </w:p>
    <w:p w14:paraId="518FB1B8" w14:textId="77777777" w:rsidR="00A75704" w:rsidRPr="00DF3AEE" w:rsidRDefault="00A75704" w:rsidP="00A75704">
      <w:pPr>
        <w:pStyle w:val="Default"/>
        <w:rPr>
          <w:sz w:val="12"/>
          <w:szCs w:val="12"/>
        </w:rPr>
      </w:pPr>
    </w:p>
    <w:p w14:paraId="10A1CB5E" w14:textId="175F4477" w:rsidR="00A75704" w:rsidRDefault="00D661AF" w:rsidP="00A75704">
      <w:pPr>
        <w:pStyle w:val="Default"/>
        <w:rPr>
          <w:sz w:val="22"/>
          <w:szCs w:val="22"/>
        </w:rPr>
      </w:pPr>
      <w:r>
        <w:rPr>
          <w:sz w:val="22"/>
          <w:szCs w:val="22"/>
        </w:rPr>
        <w:t xml:space="preserve">Bist du </w:t>
      </w:r>
      <w:r w:rsidR="00DF3AEE">
        <w:rPr>
          <w:sz w:val="22"/>
          <w:szCs w:val="22"/>
        </w:rPr>
        <w:t>am Stichtag der Wahl am 17</w:t>
      </w:r>
      <w:r w:rsidR="00F30535">
        <w:rPr>
          <w:sz w:val="22"/>
          <w:szCs w:val="22"/>
        </w:rPr>
        <w:t>.11.</w:t>
      </w:r>
      <w:r w:rsidR="001E342F">
        <w:rPr>
          <w:sz w:val="22"/>
          <w:szCs w:val="22"/>
        </w:rPr>
        <w:t>2025</w:t>
      </w:r>
      <w:r w:rsidR="00F30535">
        <w:rPr>
          <w:sz w:val="22"/>
          <w:szCs w:val="22"/>
        </w:rPr>
        <w:t xml:space="preserve"> zwischen 12 und</w:t>
      </w:r>
      <w:r w:rsidR="00A75704">
        <w:rPr>
          <w:sz w:val="22"/>
          <w:szCs w:val="22"/>
        </w:rPr>
        <w:t xml:space="preserve"> 18 Jahre alt und wohnst dann seit mindestens 3 Monaten im Stadtteil Hemelingen, </w:t>
      </w:r>
      <w:r w:rsidR="00A75704" w:rsidRPr="00BD3985">
        <w:rPr>
          <w:sz w:val="22"/>
          <w:szCs w:val="22"/>
        </w:rPr>
        <w:t xml:space="preserve">kannst </w:t>
      </w:r>
      <w:r>
        <w:rPr>
          <w:sz w:val="22"/>
          <w:szCs w:val="22"/>
        </w:rPr>
        <w:t>d</w:t>
      </w:r>
      <w:r w:rsidR="00BD3985" w:rsidRPr="00BD3985">
        <w:rPr>
          <w:sz w:val="22"/>
          <w:szCs w:val="22"/>
        </w:rPr>
        <w:t xml:space="preserve">u </w:t>
      </w:r>
      <w:r>
        <w:rPr>
          <w:sz w:val="22"/>
          <w:szCs w:val="22"/>
        </w:rPr>
        <w:t>d</w:t>
      </w:r>
      <w:r w:rsidR="00A75704" w:rsidRPr="00BD3985">
        <w:rPr>
          <w:sz w:val="22"/>
          <w:szCs w:val="22"/>
        </w:rPr>
        <w:t>ich</w:t>
      </w:r>
      <w:r w:rsidR="00A75704">
        <w:rPr>
          <w:sz w:val="22"/>
          <w:szCs w:val="22"/>
        </w:rPr>
        <w:t xml:space="preserve"> als </w:t>
      </w:r>
      <w:proofErr w:type="spellStart"/>
      <w:r w:rsidR="00A75704">
        <w:rPr>
          <w:sz w:val="22"/>
          <w:szCs w:val="22"/>
        </w:rPr>
        <w:t>Kandidat:in</w:t>
      </w:r>
      <w:proofErr w:type="spellEnd"/>
      <w:r w:rsidR="00A75704">
        <w:rPr>
          <w:sz w:val="22"/>
          <w:szCs w:val="22"/>
        </w:rPr>
        <w:t xml:space="preserve"> für den Ju</w:t>
      </w:r>
      <w:r>
        <w:rPr>
          <w:sz w:val="22"/>
          <w:szCs w:val="22"/>
        </w:rPr>
        <w:t>gendbeirat bewerben. So kannst d</w:t>
      </w:r>
      <w:r w:rsidR="00A75704">
        <w:rPr>
          <w:sz w:val="22"/>
          <w:szCs w:val="22"/>
        </w:rPr>
        <w:t xml:space="preserve">u </w:t>
      </w:r>
      <w:proofErr w:type="spellStart"/>
      <w:r w:rsidR="00A75704">
        <w:rPr>
          <w:sz w:val="22"/>
          <w:szCs w:val="22"/>
        </w:rPr>
        <w:t>Vertreter:in</w:t>
      </w:r>
      <w:proofErr w:type="spellEnd"/>
      <w:r w:rsidR="00A75704">
        <w:rPr>
          <w:sz w:val="22"/>
          <w:szCs w:val="22"/>
        </w:rPr>
        <w:t xml:space="preserve"> der Jugendlichen im Stadtteil Hemelingen mit seinen Ortsteilen Arbergen, Hastedt, Hemelingen, Mahndo</w:t>
      </w:r>
      <w:r>
        <w:rPr>
          <w:sz w:val="22"/>
          <w:szCs w:val="22"/>
        </w:rPr>
        <w:t>rf und Sebaldsbrück werden und dich für e</w:t>
      </w:r>
      <w:r w:rsidR="00A75704">
        <w:rPr>
          <w:sz w:val="22"/>
          <w:szCs w:val="22"/>
        </w:rPr>
        <w:t xml:space="preserve">ure Interessen im ganzen Stadtteil einsetzen. </w:t>
      </w:r>
    </w:p>
    <w:p w14:paraId="2A03A1BA" w14:textId="77777777" w:rsidR="00A75704" w:rsidRPr="00DF3AEE" w:rsidRDefault="00A75704" w:rsidP="00A75704">
      <w:pPr>
        <w:pStyle w:val="Default"/>
        <w:rPr>
          <w:sz w:val="12"/>
          <w:szCs w:val="12"/>
        </w:rPr>
      </w:pPr>
    </w:p>
    <w:p w14:paraId="68602878" w14:textId="6AEF2686" w:rsidR="00A75704" w:rsidRDefault="00A75704" w:rsidP="00A75704">
      <w:pPr>
        <w:pStyle w:val="Default"/>
        <w:rPr>
          <w:b/>
          <w:sz w:val="22"/>
          <w:szCs w:val="22"/>
        </w:rPr>
      </w:pPr>
      <w:r w:rsidRPr="00743516">
        <w:rPr>
          <w:b/>
          <w:sz w:val="22"/>
          <w:szCs w:val="22"/>
        </w:rPr>
        <w:t>Der Anfang ist gemacht. Mach m</w:t>
      </w:r>
      <w:r w:rsidR="00D661AF">
        <w:rPr>
          <w:b/>
          <w:sz w:val="22"/>
          <w:szCs w:val="22"/>
        </w:rPr>
        <w:t>it. Bewirb d</w:t>
      </w:r>
      <w:r w:rsidR="00E43790">
        <w:rPr>
          <w:b/>
          <w:sz w:val="22"/>
          <w:szCs w:val="22"/>
        </w:rPr>
        <w:t xml:space="preserve">ich als </w:t>
      </w:r>
      <w:proofErr w:type="spellStart"/>
      <w:proofErr w:type="gramStart"/>
      <w:r w:rsidR="00E43790">
        <w:rPr>
          <w:b/>
          <w:sz w:val="22"/>
          <w:szCs w:val="22"/>
        </w:rPr>
        <w:t>Kandidat:in</w:t>
      </w:r>
      <w:proofErr w:type="spellEnd"/>
      <w:r w:rsidR="00E43790">
        <w:rPr>
          <w:b/>
          <w:sz w:val="22"/>
          <w:szCs w:val="22"/>
        </w:rPr>
        <w:t>.</w:t>
      </w:r>
      <w:proofErr w:type="gramEnd"/>
      <w:r w:rsidR="00E43790">
        <w:rPr>
          <w:b/>
          <w:sz w:val="22"/>
          <w:szCs w:val="22"/>
        </w:rPr>
        <w:t xml:space="preserve"> I</w:t>
      </w:r>
      <w:r w:rsidR="00D661AF">
        <w:rPr>
          <w:b/>
          <w:sz w:val="22"/>
          <w:szCs w:val="22"/>
        </w:rPr>
        <w:t>nformiere d</w:t>
      </w:r>
      <w:r w:rsidRPr="00743516">
        <w:rPr>
          <w:b/>
          <w:sz w:val="22"/>
          <w:szCs w:val="22"/>
        </w:rPr>
        <w:t xml:space="preserve">ich im Ortsamt oder beim jetzigen Jugendbeirat! </w:t>
      </w:r>
    </w:p>
    <w:p w14:paraId="4BFD83DF" w14:textId="77777777" w:rsidR="00A75704" w:rsidRPr="00DF3AEE" w:rsidRDefault="00A75704" w:rsidP="00A75704">
      <w:pPr>
        <w:pStyle w:val="Default"/>
        <w:rPr>
          <w:b/>
          <w:sz w:val="12"/>
          <w:szCs w:val="12"/>
        </w:rPr>
      </w:pPr>
    </w:p>
    <w:p w14:paraId="57B8DAA7" w14:textId="2A8A98E9" w:rsidR="00A75704" w:rsidRPr="00435725" w:rsidRDefault="00A75704" w:rsidP="00A75704">
      <w:pPr>
        <w:pStyle w:val="Default"/>
        <w:rPr>
          <w:b/>
          <w:sz w:val="22"/>
          <w:szCs w:val="22"/>
        </w:rPr>
      </w:pPr>
      <w:r w:rsidRPr="00743516">
        <w:rPr>
          <w:b/>
          <w:sz w:val="22"/>
          <w:szCs w:val="22"/>
        </w:rPr>
        <w:t>Ein Bewerbungsbogen ist beigefügt</w:t>
      </w:r>
      <w:r w:rsidR="00EE357F">
        <w:rPr>
          <w:b/>
          <w:sz w:val="22"/>
          <w:szCs w:val="22"/>
        </w:rPr>
        <w:t>. B</w:t>
      </w:r>
      <w:r w:rsidRPr="00435725">
        <w:rPr>
          <w:b/>
          <w:sz w:val="22"/>
          <w:szCs w:val="22"/>
        </w:rPr>
        <w:t xml:space="preserve">itte bis zum </w:t>
      </w:r>
      <w:r w:rsidR="00F0106E">
        <w:rPr>
          <w:b/>
          <w:sz w:val="22"/>
          <w:szCs w:val="22"/>
        </w:rPr>
        <w:t>05</w:t>
      </w:r>
      <w:r w:rsidR="00460169">
        <w:rPr>
          <w:b/>
          <w:sz w:val="22"/>
          <w:szCs w:val="22"/>
        </w:rPr>
        <w:t>.10.202</w:t>
      </w:r>
      <w:r w:rsidR="001E342F">
        <w:rPr>
          <w:b/>
          <w:sz w:val="22"/>
          <w:szCs w:val="22"/>
        </w:rPr>
        <w:t>5</w:t>
      </w:r>
      <w:r w:rsidRPr="00435725">
        <w:rPr>
          <w:b/>
          <w:sz w:val="22"/>
          <w:szCs w:val="22"/>
        </w:rPr>
        <w:t xml:space="preserve"> beim Ortsamt abgeben</w:t>
      </w:r>
      <w:r>
        <w:rPr>
          <w:b/>
          <w:sz w:val="22"/>
          <w:szCs w:val="22"/>
        </w:rPr>
        <w:t xml:space="preserve"> </w:t>
      </w:r>
      <w:r w:rsidR="00F30535">
        <w:rPr>
          <w:b/>
          <w:sz w:val="22"/>
          <w:szCs w:val="22"/>
        </w:rPr>
        <w:t xml:space="preserve">(persönlich oder in den Briefkasten werfen) </w:t>
      </w:r>
      <w:r>
        <w:rPr>
          <w:b/>
          <w:sz w:val="22"/>
          <w:szCs w:val="22"/>
        </w:rPr>
        <w:t>oder zusenden</w:t>
      </w:r>
      <w:r w:rsidRPr="00435725">
        <w:rPr>
          <w:b/>
          <w:sz w:val="22"/>
          <w:szCs w:val="22"/>
        </w:rPr>
        <w:t>.</w:t>
      </w:r>
      <w:r>
        <w:rPr>
          <w:b/>
          <w:sz w:val="22"/>
          <w:szCs w:val="22"/>
        </w:rPr>
        <w:t xml:space="preserve"> Die Bewerbung muss hier im Original eingehen, E-Mail oder Fax reichen nicht aus</w:t>
      </w:r>
      <w:r w:rsidR="00D02B3B">
        <w:rPr>
          <w:b/>
          <w:sz w:val="22"/>
          <w:szCs w:val="22"/>
        </w:rPr>
        <w:t>, das liegt an den U</w:t>
      </w:r>
      <w:r w:rsidR="00DF3AEE">
        <w:rPr>
          <w:b/>
          <w:sz w:val="22"/>
          <w:szCs w:val="22"/>
        </w:rPr>
        <w:t>nterschriften</w:t>
      </w:r>
      <w:r>
        <w:rPr>
          <w:b/>
          <w:sz w:val="22"/>
          <w:szCs w:val="22"/>
        </w:rPr>
        <w:t>.</w:t>
      </w:r>
      <w:r w:rsidRPr="00435725">
        <w:rPr>
          <w:b/>
          <w:sz w:val="22"/>
          <w:szCs w:val="22"/>
        </w:rPr>
        <w:t xml:space="preserve"> </w:t>
      </w:r>
    </w:p>
    <w:p w14:paraId="69A90DEF" w14:textId="77777777" w:rsidR="00A75704" w:rsidRPr="00DF3AEE" w:rsidRDefault="00A75704" w:rsidP="00A75704">
      <w:pPr>
        <w:pStyle w:val="Default"/>
        <w:rPr>
          <w:sz w:val="12"/>
          <w:szCs w:val="12"/>
        </w:rPr>
      </w:pPr>
    </w:p>
    <w:p w14:paraId="15887ECA" w14:textId="78EA6183" w:rsidR="00A75704" w:rsidRDefault="00460169" w:rsidP="00A75704">
      <w:pPr>
        <w:pStyle w:val="Default"/>
        <w:rPr>
          <w:sz w:val="22"/>
          <w:szCs w:val="22"/>
        </w:rPr>
      </w:pPr>
      <w:r>
        <w:rPr>
          <w:sz w:val="22"/>
          <w:szCs w:val="22"/>
        </w:rPr>
        <w:t>Wenn d</w:t>
      </w:r>
      <w:r w:rsidR="00A75704">
        <w:rPr>
          <w:sz w:val="22"/>
          <w:szCs w:val="22"/>
        </w:rPr>
        <w:t>u Fragen h</w:t>
      </w:r>
      <w:r>
        <w:rPr>
          <w:sz w:val="22"/>
          <w:szCs w:val="22"/>
        </w:rPr>
        <w:t>ast, wende d</w:t>
      </w:r>
      <w:r w:rsidR="00A75704">
        <w:rPr>
          <w:sz w:val="22"/>
          <w:szCs w:val="22"/>
        </w:rPr>
        <w:t xml:space="preserve">ich an das Ortsamt unter Telefon: 0421 361 3060, per Mail </w:t>
      </w:r>
      <w:r w:rsidR="00D02B3B">
        <w:rPr>
          <w:sz w:val="22"/>
          <w:szCs w:val="22"/>
        </w:rPr>
        <w:t xml:space="preserve">an </w:t>
      </w:r>
      <w:hyperlink r:id="rId10" w:history="1">
        <w:r w:rsidR="00D02B3B" w:rsidRPr="007F4067">
          <w:rPr>
            <w:rStyle w:val="Hyperlink"/>
            <w:sz w:val="22"/>
            <w:szCs w:val="22"/>
          </w:rPr>
          <w:t>office@hemelingen.ortsamt.bremen.de</w:t>
        </w:r>
      </w:hyperlink>
      <w:r w:rsidR="00D02B3B">
        <w:rPr>
          <w:sz w:val="22"/>
          <w:szCs w:val="22"/>
        </w:rPr>
        <w:t xml:space="preserve"> </w:t>
      </w:r>
      <w:r w:rsidR="00A75704">
        <w:rPr>
          <w:sz w:val="22"/>
          <w:szCs w:val="22"/>
        </w:rPr>
        <w:t>oder an den Jugendbeirat Hemelingen</w:t>
      </w:r>
      <w:r w:rsidR="00D02B3B">
        <w:rPr>
          <w:sz w:val="22"/>
          <w:szCs w:val="22"/>
        </w:rPr>
        <w:t>, den</w:t>
      </w:r>
      <w:r w:rsidR="00DF3AEE">
        <w:rPr>
          <w:sz w:val="22"/>
          <w:szCs w:val="22"/>
        </w:rPr>
        <w:t xml:space="preserve"> er</w:t>
      </w:r>
      <w:r w:rsidR="00D02B3B">
        <w:rPr>
          <w:sz w:val="22"/>
          <w:szCs w:val="22"/>
        </w:rPr>
        <w:t>r</w:t>
      </w:r>
      <w:r w:rsidR="00DF3AEE">
        <w:rPr>
          <w:sz w:val="22"/>
          <w:szCs w:val="22"/>
        </w:rPr>
        <w:t>eichst du auch über uns</w:t>
      </w:r>
      <w:r w:rsidR="00A75704">
        <w:rPr>
          <w:sz w:val="22"/>
          <w:szCs w:val="22"/>
        </w:rPr>
        <w:t>.</w:t>
      </w:r>
    </w:p>
    <w:p w14:paraId="3074D39D" w14:textId="77777777" w:rsidR="00A75704" w:rsidRPr="00932C71" w:rsidRDefault="00A75704" w:rsidP="00A75704">
      <w:pPr>
        <w:pStyle w:val="Textkrper"/>
        <w:spacing w:before="240" w:after="80"/>
        <w:rPr>
          <w:b w:val="0"/>
          <w:bCs/>
          <w:szCs w:val="24"/>
        </w:rPr>
      </w:pPr>
      <w:r w:rsidRPr="00932C71">
        <w:rPr>
          <w:b w:val="0"/>
          <w:sz w:val="22"/>
          <w:szCs w:val="22"/>
        </w:rPr>
        <w:t>Wir freuen uns auf den neuen Jugendbeirat!</w:t>
      </w:r>
    </w:p>
    <w:p w14:paraId="2DCF243E" w14:textId="77777777" w:rsidR="00227077" w:rsidRDefault="00A37D19" w:rsidP="00227077">
      <w:pPr>
        <w:pStyle w:val="Textkrper"/>
        <w:spacing w:after="80"/>
        <w:rPr>
          <w:b w:val="0"/>
          <w:bCs/>
          <w:sz w:val="16"/>
          <w:szCs w:val="16"/>
        </w:rPr>
      </w:pPr>
      <w:r>
        <w:rPr>
          <w:noProof/>
        </w:rPr>
        <w:drawing>
          <wp:inline distT="0" distB="0" distL="0" distR="0" wp14:anchorId="6450F4BA" wp14:editId="2BFB7850">
            <wp:extent cx="1666583" cy="524933"/>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438" cy="554810"/>
                    </a:xfrm>
                    <a:prstGeom prst="rect">
                      <a:avLst/>
                    </a:prstGeom>
                    <a:noFill/>
                    <a:ln>
                      <a:noFill/>
                    </a:ln>
                  </pic:spPr>
                </pic:pic>
              </a:graphicData>
            </a:graphic>
          </wp:inline>
        </w:drawing>
      </w:r>
    </w:p>
    <w:p w14:paraId="7C1FA02E" w14:textId="58118DE8" w:rsidR="007B105E" w:rsidRDefault="00227077" w:rsidP="00227077">
      <w:pPr>
        <w:pStyle w:val="Textkrper"/>
        <w:spacing w:after="80"/>
        <w:rPr>
          <w:b w:val="0"/>
          <w:bCs/>
          <w:szCs w:val="24"/>
        </w:rPr>
      </w:pPr>
      <w:r w:rsidRPr="00227077">
        <w:rPr>
          <w:b w:val="0"/>
          <w:bCs/>
          <w:szCs w:val="24"/>
        </w:rPr>
        <w:t>(Jörn Hermening)</w:t>
      </w:r>
      <w:r w:rsidR="00DF3AEE">
        <w:rPr>
          <w:b w:val="0"/>
          <w:bCs/>
          <w:szCs w:val="24"/>
        </w:rPr>
        <w:t xml:space="preserve"> </w:t>
      </w:r>
      <w:r w:rsidRPr="00227077">
        <w:rPr>
          <w:b w:val="0"/>
          <w:bCs/>
          <w:szCs w:val="24"/>
        </w:rPr>
        <w:t xml:space="preserve">Ortsamtsleiter </w:t>
      </w:r>
    </w:p>
    <w:p w14:paraId="120CBC81" w14:textId="77777777" w:rsidR="00B83F6A" w:rsidRDefault="00B83F6A" w:rsidP="00B83F6A">
      <w:pPr>
        <w:jc w:val="right"/>
        <w:rPr>
          <w:rFonts w:asciiTheme="minorHAnsi" w:eastAsiaTheme="minorHAnsi" w:hAnsiTheme="minorHAnsi" w:cstheme="minorHAnsi"/>
          <w:szCs w:val="22"/>
          <w:lang w:eastAsia="en-US"/>
        </w:rPr>
      </w:pPr>
      <w:r>
        <w:rPr>
          <w:rFonts w:asciiTheme="minorHAnsi" w:eastAsiaTheme="minorHAnsi" w:hAnsiTheme="minorHAnsi" w:cstheme="minorHAnsi"/>
          <w:noProof/>
          <w:szCs w:val="22"/>
        </w:rPr>
        <w:lastRenderedPageBreak/>
        <w:drawing>
          <wp:anchor distT="0" distB="0" distL="114300" distR="114300" simplePos="0" relativeHeight="251662336" behindDoc="0" locked="0" layoutInCell="1" allowOverlap="1" wp14:anchorId="2D08C5C6" wp14:editId="4497FD11">
            <wp:simplePos x="0" y="0"/>
            <wp:positionH relativeFrom="margin">
              <wp:align>left</wp:align>
            </wp:positionH>
            <wp:positionV relativeFrom="paragraph">
              <wp:posOffset>-635</wp:posOffset>
            </wp:positionV>
            <wp:extent cx="768544" cy="760324"/>
            <wp:effectExtent l="0" t="0" r="0"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2" cstate="print">
                      <a:extLst>
                        <a:ext uri="{28A0092B-C50C-407E-A947-70E740481C1C}">
                          <a14:useLocalDpi xmlns:a14="http://schemas.microsoft.com/office/drawing/2010/main" val="0"/>
                        </a:ext>
                      </a:extLst>
                    </a:blip>
                    <a:srcRect l="8439" t="8441" r="8497" b="9384"/>
                    <a:stretch/>
                  </pic:blipFill>
                  <pic:spPr bwMode="auto">
                    <a:xfrm>
                      <a:off x="0" y="0"/>
                      <a:ext cx="781219" cy="772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noProof/>
          <w:szCs w:val="22"/>
        </w:rPr>
        <w:drawing>
          <wp:inline distT="0" distB="0" distL="0" distR="0" wp14:anchorId="15D4619A" wp14:editId="0FB0FE0E">
            <wp:extent cx="1948257" cy="1136393"/>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a:ext>
                      </a:extLst>
                    </a:blip>
                    <a:stretch>
                      <a:fillRect/>
                    </a:stretch>
                  </pic:blipFill>
                  <pic:spPr>
                    <a:xfrm>
                      <a:off x="0" y="0"/>
                      <a:ext cx="1965940" cy="1146707"/>
                    </a:xfrm>
                    <a:prstGeom prst="rect">
                      <a:avLst/>
                    </a:prstGeom>
                  </pic:spPr>
                </pic:pic>
              </a:graphicData>
            </a:graphic>
          </wp:inline>
        </w:drawing>
      </w:r>
    </w:p>
    <w:p w14:paraId="7477F24E" w14:textId="77777777" w:rsidR="004C4B66" w:rsidRDefault="004C4B66" w:rsidP="00B40BEF">
      <w:pPr>
        <w:rPr>
          <w:rFonts w:asciiTheme="minorHAnsi" w:eastAsiaTheme="minorHAnsi" w:hAnsiTheme="minorHAnsi" w:cstheme="minorHAnsi"/>
          <w:szCs w:val="22"/>
          <w:lang w:eastAsia="en-US"/>
        </w:rPr>
      </w:pPr>
    </w:p>
    <w:p w14:paraId="5D8C9D20" w14:textId="660677B4" w:rsidR="00B40BEF" w:rsidRPr="00B40BEF" w:rsidRDefault="00B40BEF" w:rsidP="00B40BEF">
      <w:pPr>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t xml:space="preserve">Moin </w:t>
      </w:r>
      <w:r w:rsidR="00D02B3B">
        <w:rPr>
          <w:rFonts w:asciiTheme="minorHAnsi" w:eastAsiaTheme="minorHAnsi" w:hAnsiTheme="minorHAnsi" w:cstheme="minorHAnsi"/>
          <w:szCs w:val="22"/>
          <w:lang w:eastAsia="en-US"/>
        </w:rPr>
        <w:t>ihr Lieben</w:t>
      </w:r>
      <w:r w:rsidR="00460169">
        <w:rPr>
          <w:rFonts w:asciiTheme="minorHAnsi" w:eastAsiaTheme="minorHAnsi" w:hAnsiTheme="minorHAnsi" w:cstheme="minorHAnsi"/>
          <w:szCs w:val="22"/>
          <w:lang w:eastAsia="en-US"/>
        </w:rPr>
        <w:t>,</w:t>
      </w:r>
    </w:p>
    <w:p w14:paraId="7674AB77" w14:textId="5F0DDFC1" w:rsidR="00B40BEF" w:rsidRPr="00B40BEF" w:rsidRDefault="00B40BEF" w:rsidP="00B40BEF">
      <w:pPr>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br/>
        <w:t>d</w:t>
      </w:r>
      <w:r w:rsidRPr="00B40BEF">
        <w:rPr>
          <w:rFonts w:asciiTheme="minorHAnsi" w:eastAsiaTheme="minorHAnsi" w:hAnsiTheme="minorHAnsi" w:cstheme="minorHAnsi"/>
          <w:szCs w:val="22"/>
          <w:lang w:eastAsia="en-US"/>
        </w:rPr>
        <w:t>u möchtest für die Wahl des Jugendbeirat</w:t>
      </w:r>
      <w:r w:rsidR="00F30535">
        <w:rPr>
          <w:rFonts w:asciiTheme="minorHAnsi" w:eastAsiaTheme="minorHAnsi" w:hAnsiTheme="minorHAnsi" w:cstheme="minorHAnsi"/>
          <w:szCs w:val="22"/>
          <w:lang w:eastAsia="en-US"/>
        </w:rPr>
        <w:t>es</w:t>
      </w:r>
      <w:r w:rsidRPr="00B40BEF">
        <w:rPr>
          <w:rFonts w:asciiTheme="minorHAnsi" w:eastAsiaTheme="minorHAnsi" w:hAnsiTheme="minorHAnsi" w:cstheme="minorHAnsi"/>
          <w:szCs w:val="22"/>
          <w:lang w:eastAsia="en-US"/>
        </w:rPr>
        <w:t xml:space="preserve"> Hemelingen im Jahr 202</w:t>
      </w:r>
      <w:r w:rsidR="00DF3AEE">
        <w:rPr>
          <w:rFonts w:asciiTheme="minorHAnsi" w:eastAsiaTheme="minorHAnsi" w:hAnsiTheme="minorHAnsi" w:cstheme="minorHAnsi"/>
          <w:szCs w:val="22"/>
          <w:lang w:eastAsia="en-US"/>
        </w:rPr>
        <w:t>5</w:t>
      </w:r>
      <w:r w:rsidRPr="00B40BEF">
        <w:rPr>
          <w:rFonts w:asciiTheme="minorHAnsi" w:eastAsiaTheme="minorHAnsi" w:hAnsiTheme="minorHAnsi" w:cstheme="minorHAnsi"/>
          <w:szCs w:val="22"/>
          <w:lang w:eastAsia="en-US"/>
        </w:rPr>
        <w:t xml:space="preserve"> kandidieren? </w:t>
      </w:r>
    </w:p>
    <w:p w14:paraId="2955C5CC" w14:textId="77777777" w:rsidR="004C4B66" w:rsidRDefault="004C4B66" w:rsidP="00B40BEF">
      <w:pPr>
        <w:jc w:val="both"/>
        <w:rPr>
          <w:rFonts w:asciiTheme="minorHAnsi" w:eastAsiaTheme="minorHAnsi" w:hAnsiTheme="minorHAnsi" w:cstheme="minorHAnsi"/>
          <w:szCs w:val="22"/>
          <w:lang w:eastAsia="en-US"/>
        </w:rPr>
      </w:pPr>
    </w:p>
    <w:p w14:paraId="74E2E213" w14:textId="73BB58C9" w:rsidR="00B40BEF" w:rsidRPr="00B40BEF" w:rsidRDefault="00B40BEF" w:rsidP="00B40BEF">
      <w:pPr>
        <w:jc w:val="both"/>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br/>
        <w:t xml:space="preserve">Uns als </w:t>
      </w:r>
      <w:r w:rsidR="00F30535">
        <w:rPr>
          <w:rFonts w:asciiTheme="minorHAnsi" w:eastAsiaTheme="minorHAnsi" w:hAnsiTheme="minorHAnsi" w:cstheme="minorHAnsi"/>
          <w:szCs w:val="22"/>
          <w:lang w:eastAsia="en-US"/>
        </w:rPr>
        <w:t>amtierender</w:t>
      </w:r>
      <w:r w:rsidRPr="00B40BEF">
        <w:rPr>
          <w:rFonts w:asciiTheme="minorHAnsi" w:eastAsiaTheme="minorHAnsi" w:hAnsiTheme="minorHAnsi" w:cstheme="minorHAnsi"/>
          <w:szCs w:val="22"/>
          <w:lang w:eastAsia="en-US"/>
        </w:rPr>
        <w:t xml:space="preserve"> Jugendbeirat freut das natürlich sehr. Aber erstmal wollen wir uns </w:t>
      </w:r>
      <w:r>
        <w:rPr>
          <w:rFonts w:asciiTheme="minorHAnsi" w:eastAsiaTheme="minorHAnsi" w:hAnsiTheme="minorHAnsi" w:cstheme="minorHAnsi"/>
          <w:szCs w:val="22"/>
          <w:lang w:eastAsia="en-US"/>
        </w:rPr>
        <w:t>kurz vorstellen, damit d</w:t>
      </w:r>
      <w:r w:rsidRPr="00B40BEF">
        <w:rPr>
          <w:rFonts w:asciiTheme="minorHAnsi" w:eastAsiaTheme="minorHAnsi" w:hAnsiTheme="minorHAnsi" w:cstheme="minorHAnsi"/>
          <w:szCs w:val="22"/>
          <w:lang w:eastAsia="en-US"/>
        </w:rPr>
        <w:t xml:space="preserve">u noch ein bisschen mehr über uns erfährst. Der Jugendbeirat Hemelingen wurde erstmals im Jahr 2015 gewählt und besteht aus bis zu </w:t>
      </w:r>
      <w:r>
        <w:rPr>
          <w:rFonts w:asciiTheme="minorHAnsi" w:eastAsiaTheme="minorHAnsi" w:hAnsiTheme="minorHAnsi" w:cstheme="minorHAnsi"/>
          <w:szCs w:val="22"/>
          <w:lang w:eastAsia="en-US"/>
        </w:rPr>
        <w:t>11</w:t>
      </w:r>
      <w:r w:rsidRPr="00B40BEF">
        <w:rPr>
          <w:rFonts w:asciiTheme="minorHAnsi" w:eastAsiaTheme="minorHAnsi" w:hAnsiTheme="minorHAnsi" w:cstheme="minorHAnsi"/>
          <w:szCs w:val="22"/>
          <w:lang w:eastAsia="en-US"/>
        </w:rPr>
        <w:t xml:space="preserve"> </w:t>
      </w:r>
      <w:proofErr w:type="spellStart"/>
      <w:proofErr w:type="gramStart"/>
      <w:r w:rsidRPr="00B40BEF">
        <w:rPr>
          <w:rFonts w:asciiTheme="minorHAnsi" w:eastAsiaTheme="minorHAnsi" w:hAnsiTheme="minorHAnsi" w:cstheme="minorHAnsi"/>
          <w:szCs w:val="22"/>
          <w:lang w:eastAsia="en-US"/>
        </w:rPr>
        <w:t>Hemelinger:innen</w:t>
      </w:r>
      <w:proofErr w:type="spellEnd"/>
      <w:proofErr w:type="gramEnd"/>
      <w:r w:rsidRPr="00B40BEF">
        <w:rPr>
          <w:rFonts w:asciiTheme="minorHAnsi" w:eastAsiaTheme="minorHAnsi" w:hAnsiTheme="minorHAnsi" w:cstheme="minorHAnsi"/>
          <w:szCs w:val="22"/>
          <w:lang w:eastAsia="en-US"/>
        </w:rPr>
        <w:t xml:space="preserve"> im Alter von 12 bis </w:t>
      </w:r>
      <w:r w:rsidR="002A3356">
        <w:rPr>
          <w:rFonts w:asciiTheme="minorHAnsi" w:eastAsiaTheme="minorHAnsi" w:hAnsiTheme="minorHAnsi" w:cstheme="minorHAnsi"/>
          <w:szCs w:val="22"/>
          <w:lang w:eastAsia="en-US"/>
        </w:rPr>
        <w:t xml:space="preserve">einschließlich </w:t>
      </w:r>
      <w:r w:rsidRPr="00B40BEF">
        <w:rPr>
          <w:rFonts w:asciiTheme="minorHAnsi" w:eastAsiaTheme="minorHAnsi" w:hAnsiTheme="minorHAnsi" w:cstheme="minorHAnsi"/>
          <w:szCs w:val="22"/>
          <w:lang w:eastAsia="en-US"/>
        </w:rPr>
        <w:t>18 Jahren. Wir werden von Euch, den Jugendlichen</w:t>
      </w:r>
      <w:bookmarkStart w:id="0" w:name="_GoBack"/>
      <w:bookmarkEnd w:id="0"/>
      <w:r w:rsidRPr="00B40BEF">
        <w:rPr>
          <w:rFonts w:asciiTheme="minorHAnsi" w:eastAsiaTheme="minorHAnsi" w:hAnsiTheme="minorHAnsi" w:cstheme="minorHAnsi"/>
          <w:szCs w:val="22"/>
          <w:lang w:eastAsia="en-US"/>
        </w:rPr>
        <w:t xml:space="preserve"> aus dem Stadtteil Hemelingen, für zwei Jahre gewählt.</w:t>
      </w:r>
    </w:p>
    <w:p w14:paraId="3F07D7D5" w14:textId="276572C4" w:rsidR="00B40BEF" w:rsidRPr="00B40BEF" w:rsidRDefault="00B40BEF" w:rsidP="00B40BEF">
      <w:pPr>
        <w:jc w:val="both"/>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t>Wir treffen uns normalerweise einmal im Monat im Ortsamt Hemelingen und besprechen Projekte, die wir gerade umsetzen und durchführen wollen. Die Ideen für diese Projekte k</w:t>
      </w:r>
      <w:r>
        <w:rPr>
          <w:rFonts w:asciiTheme="minorHAnsi" w:eastAsiaTheme="minorHAnsi" w:hAnsiTheme="minorHAnsi" w:cstheme="minorHAnsi"/>
          <w:szCs w:val="22"/>
          <w:lang w:eastAsia="en-US"/>
        </w:rPr>
        <w:t>ommen zu einem großen Teil von e</w:t>
      </w:r>
      <w:r w:rsidRPr="00B40BEF">
        <w:rPr>
          <w:rFonts w:asciiTheme="minorHAnsi" w:eastAsiaTheme="minorHAnsi" w:hAnsiTheme="minorHAnsi" w:cstheme="minorHAnsi"/>
          <w:szCs w:val="22"/>
          <w:lang w:eastAsia="en-US"/>
        </w:rPr>
        <w:t>uch. Der Jugendbeirat Hemelingen kann eigenständig beschließen, welche Projekte durchgeführt werden</w:t>
      </w:r>
      <w:r>
        <w:rPr>
          <w:rFonts w:asciiTheme="minorHAnsi" w:eastAsiaTheme="minorHAnsi" w:hAnsiTheme="minorHAnsi" w:cstheme="minorHAnsi"/>
          <w:szCs w:val="22"/>
          <w:lang w:eastAsia="en-US"/>
        </w:rPr>
        <w:t>. D</w:t>
      </w:r>
      <w:r w:rsidRPr="00B40BEF">
        <w:rPr>
          <w:rFonts w:asciiTheme="minorHAnsi" w:eastAsiaTheme="minorHAnsi" w:hAnsiTheme="minorHAnsi" w:cstheme="minorHAnsi"/>
          <w:szCs w:val="22"/>
          <w:lang w:eastAsia="en-US"/>
        </w:rPr>
        <w:t xml:space="preserve">afür haben wir auch ein eigenes Budget. </w:t>
      </w:r>
    </w:p>
    <w:p w14:paraId="2AEFD3A2" w14:textId="2DA302B4" w:rsidR="00B40BEF" w:rsidRPr="00B40BEF" w:rsidRDefault="00B40BEF" w:rsidP="00B40BEF">
      <w:pPr>
        <w:jc w:val="both"/>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t>Auch wenn es sich jetzt erstmal nach viel Arbeit anhört</w:t>
      </w:r>
      <w:r>
        <w:rPr>
          <w:rFonts w:asciiTheme="minorHAnsi" w:eastAsiaTheme="minorHAnsi" w:hAnsiTheme="minorHAnsi" w:cstheme="minorHAnsi"/>
          <w:szCs w:val="22"/>
          <w:lang w:eastAsia="en-US"/>
        </w:rPr>
        <w:t xml:space="preserve">, macht es </w:t>
      </w:r>
      <w:r w:rsidR="00F30535">
        <w:rPr>
          <w:rFonts w:asciiTheme="minorHAnsi" w:eastAsiaTheme="minorHAnsi" w:hAnsiTheme="minorHAnsi" w:cstheme="minorHAnsi"/>
          <w:szCs w:val="22"/>
          <w:lang w:eastAsia="en-US"/>
        </w:rPr>
        <w:t>zusammen</w:t>
      </w:r>
      <w:r w:rsidRPr="00B40BEF">
        <w:rPr>
          <w:rFonts w:asciiTheme="minorHAnsi" w:eastAsiaTheme="minorHAnsi" w:hAnsiTheme="minorHAnsi" w:cstheme="minorHAnsi"/>
          <w:szCs w:val="22"/>
          <w:lang w:eastAsia="en-US"/>
        </w:rPr>
        <w:t xml:space="preserve"> immer richtig viel Spaß. </w:t>
      </w:r>
    </w:p>
    <w:p w14:paraId="2BFB3AF6" w14:textId="77777777" w:rsidR="004C4B66" w:rsidRDefault="004C4B66" w:rsidP="00B40BEF">
      <w:pPr>
        <w:jc w:val="both"/>
        <w:rPr>
          <w:rFonts w:asciiTheme="minorHAnsi" w:eastAsiaTheme="minorHAnsi" w:hAnsiTheme="minorHAnsi" w:cstheme="minorHAnsi"/>
          <w:szCs w:val="22"/>
          <w:lang w:eastAsia="en-US"/>
        </w:rPr>
      </w:pPr>
    </w:p>
    <w:p w14:paraId="28477337" w14:textId="328E7430" w:rsidR="00B40BEF" w:rsidRPr="00B40BEF" w:rsidRDefault="00B40BEF" w:rsidP="00B40BEF">
      <w:pPr>
        <w:jc w:val="both"/>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t>Wenn du dich persönlich erkundigen willst, was ein Jugendbeirat macht und wie man sich einbringen kann, melde</w:t>
      </w:r>
      <w:r w:rsidR="00DF3AEE">
        <w:rPr>
          <w:rFonts w:asciiTheme="minorHAnsi" w:eastAsiaTheme="minorHAnsi" w:hAnsiTheme="minorHAnsi" w:cstheme="minorHAnsi"/>
          <w:szCs w:val="22"/>
          <w:lang w:eastAsia="en-US"/>
        </w:rPr>
        <w:t xml:space="preserve"> dich gern im Ortsamt bei Jörn</w:t>
      </w:r>
      <w:r w:rsidR="002A3356">
        <w:rPr>
          <w:rFonts w:asciiTheme="minorHAnsi" w:eastAsiaTheme="minorHAnsi" w:hAnsiTheme="minorHAnsi" w:cstheme="minorHAnsi"/>
          <w:szCs w:val="22"/>
          <w:lang w:eastAsia="en-US"/>
        </w:rPr>
        <w:t>, Frederik</w:t>
      </w:r>
      <w:r w:rsidR="00DF3AEE">
        <w:rPr>
          <w:rFonts w:asciiTheme="minorHAnsi" w:eastAsiaTheme="minorHAnsi" w:hAnsiTheme="minorHAnsi" w:cstheme="minorHAnsi"/>
          <w:szCs w:val="22"/>
          <w:lang w:eastAsia="en-US"/>
        </w:rPr>
        <w:t xml:space="preserve"> oder Marc</w:t>
      </w:r>
      <w:r w:rsidRPr="00B40BEF">
        <w:rPr>
          <w:rFonts w:asciiTheme="minorHAnsi" w:eastAsiaTheme="minorHAnsi" w:hAnsiTheme="minorHAnsi" w:cstheme="minorHAnsi"/>
          <w:szCs w:val="22"/>
          <w:lang w:eastAsia="en-US"/>
        </w:rPr>
        <w:t>! Rowena be</w:t>
      </w:r>
      <w:r>
        <w:rPr>
          <w:rFonts w:asciiTheme="minorHAnsi" w:eastAsiaTheme="minorHAnsi" w:hAnsiTheme="minorHAnsi" w:cstheme="minorHAnsi"/>
          <w:szCs w:val="22"/>
          <w:lang w:eastAsia="en-US"/>
        </w:rPr>
        <w:t>gleitet den Jugendbeirat auch, i</w:t>
      </w:r>
      <w:r w:rsidRPr="00B40BEF">
        <w:rPr>
          <w:rFonts w:asciiTheme="minorHAnsi" w:eastAsiaTheme="minorHAnsi" w:hAnsiTheme="minorHAnsi" w:cstheme="minorHAnsi"/>
          <w:szCs w:val="22"/>
          <w:lang w:eastAsia="en-US"/>
        </w:rPr>
        <w:t>hr habt also immer Unterstützung!</w:t>
      </w:r>
    </w:p>
    <w:p w14:paraId="581BBAA1" w14:textId="6011C0BD" w:rsidR="00B40BEF" w:rsidRDefault="00B40BEF" w:rsidP="00B40BEF">
      <w:pPr>
        <w:jc w:val="both"/>
        <w:rPr>
          <w:rFonts w:asciiTheme="minorHAnsi" w:eastAsiaTheme="minorHAnsi" w:hAnsiTheme="minorHAnsi" w:cstheme="minorHAnsi"/>
          <w:szCs w:val="22"/>
          <w:lang w:eastAsia="en-US"/>
        </w:rPr>
      </w:pPr>
    </w:p>
    <w:p w14:paraId="241BF68B" w14:textId="77777777" w:rsidR="004C4B66" w:rsidRPr="00B40BEF" w:rsidRDefault="004C4B66" w:rsidP="00B40BEF">
      <w:pPr>
        <w:jc w:val="both"/>
        <w:rPr>
          <w:rFonts w:asciiTheme="minorHAnsi" w:eastAsiaTheme="minorHAnsi" w:hAnsiTheme="minorHAnsi" w:cstheme="minorHAnsi"/>
          <w:szCs w:val="22"/>
          <w:lang w:eastAsia="en-US"/>
        </w:rPr>
      </w:pPr>
    </w:p>
    <w:p w14:paraId="3AD38E6D" w14:textId="47154BF3" w:rsidR="00B40BEF" w:rsidRPr="00B40BEF" w:rsidRDefault="00330411" w:rsidP="00B40BEF">
      <w:pPr>
        <w:jc w:val="both"/>
        <w:rPr>
          <w:rFonts w:asciiTheme="minorHAnsi" w:eastAsiaTheme="minorHAnsi" w:hAnsiTheme="minorHAnsi" w:cstheme="minorHAnsi"/>
          <w:szCs w:val="22"/>
          <w:lang w:eastAsia="en-US"/>
        </w:rPr>
      </w:pPr>
      <w:r w:rsidRPr="00330411">
        <w:rPr>
          <w:rFonts w:asciiTheme="minorHAnsi" w:eastAsiaTheme="minorHAnsi" w:hAnsiTheme="minorHAnsi" w:cstheme="minorHAnsi"/>
          <w:szCs w:val="22"/>
          <w:lang w:eastAsia="en-US"/>
        </w:rPr>
        <w:t xml:space="preserve">Neben den Aktionen vor Ort tauschen wir uns auch mit den anderen Bremer Jugendbeiräten und Jugendforen aus, um auch gemeinsam etwas zu erreichen. Hier ein paar Bilder von unserer letzten Weihnachtsfeier, einem Treffen aller Jugendbeiräte aus Bremen im </w:t>
      </w:r>
      <w:r>
        <w:rPr>
          <w:rFonts w:asciiTheme="minorHAnsi" w:eastAsiaTheme="minorHAnsi" w:hAnsiTheme="minorHAnsi" w:cstheme="minorHAnsi"/>
          <w:szCs w:val="22"/>
          <w:lang w:eastAsia="en-US"/>
        </w:rPr>
        <w:t>Rathaus und vom Europafest 2024</w:t>
      </w:r>
      <w:r w:rsidR="00B40BEF" w:rsidRPr="00B40BEF">
        <w:rPr>
          <w:rFonts w:asciiTheme="minorHAnsi" w:eastAsiaTheme="minorHAnsi" w:hAnsiTheme="minorHAnsi" w:cstheme="minorHAnsi"/>
          <w:szCs w:val="22"/>
          <w:lang w:eastAsia="en-US"/>
        </w:rPr>
        <w:t>:</w:t>
      </w:r>
    </w:p>
    <w:p w14:paraId="610BC091" w14:textId="5FCDEAD7" w:rsidR="00B40BEF" w:rsidRDefault="00B40BEF" w:rsidP="00B40BEF">
      <w:pPr>
        <w:jc w:val="both"/>
        <w:rPr>
          <w:rFonts w:asciiTheme="minorHAnsi" w:eastAsiaTheme="minorHAnsi" w:hAnsiTheme="minorHAnsi" w:cstheme="minorHAnsi"/>
          <w:szCs w:val="22"/>
          <w:lang w:eastAsia="en-US"/>
        </w:rPr>
      </w:pPr>
    </w:p>
    <w:p w14:paraId="79B72AB8" w14:textId="77777777" w:rsidR="004C4B66" w:rsidRPr="00B40BEF" w:rsidRDefault="004C4B66" w:rsidP="00B40BEF">
      <w:pPr>
        <w:jc w:val="both"/>
        <w:rPr>
          <w:rFonts w:asciiTheme="minorHAnsi" w:eastAsiaTheme="minorHAnsi" w:hAnsiTheme="minorHAnsi" w:cstheme="minorHAnsi"/>
          <w:szCs w:val="22"/>
          <w:lang w:eastAsia="en-US"/>
        </w:rPr>
      </w:pPr>
    </w:p>
    <w:p w14:paraId="1AE753C5" w14:textId="7683C974" w:rsidR="00B40BEF" w:rsidRPr="00B40BEF" w:rsidRDefault="003C32EF" w:rsidP="00B40BEF">
      <w:pPr>
        <w:jc w:val="both"/>
        <w:rPr>
          <w:rFonts w:asciiTheme="minorHAnsi" w:eastAsiaTheme="minorHAnsi" w:hAnsiTheme="minorHAnsi" w:cstheme="minorHAnsi"/>
          <w:szCs w:val="22"/>
          <w:lang w:eastAsia="en-US"/>
        </w:rPr>
      </w:pPr>
      <w:r>
        <w:rPr>
          <w:noProof/>
        </w:rPr>
        <w:pict w14:anchorId="504EC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126.9pt">
            <v:imagedata r:id="rId14" o:title="Foto1"/>
          </v:shape>
        </w:pict>
      </w:r>
      <w:r w:rsidR="00B40BEF" w:rsidRPr="00B40BEF">
        <w:rPr>
          <w:noProof/>
        </w:rPr>
        <w:t xml:space="preserve">    </w:t>
      </w:r>
      <w:r>
        <w:rPr>
          <w:noProof/>
        </w:rPr>
        <w:pict w14:anchorId="33FF7BD3">
          <v:shape id="_x0000_i1026" type="#_x0000_t75" style="width:172.8pt;height:127.65pt">
            <v:imagedata r:id="rId15" o:title="Foto2"/>
          </v:shape>
        </w:pict>
      </w:r>
      <w:r w:rsidR="00B40BEF" w:rsidRPr="00B40BEF">
        <w:rPr>
          <w:noProof/>
        </w:rPr>
        <w:t xml:space="preserve">    </w:t>
      </w:r>
      <w:r>
        <w:rPr>
          <w:noProof/>
        </w:rPr>
        <w:pict w14:anchorId="568C3ED6">
          <v:shape id="_x0000_i1027" type="#_x0000_t75" style="width:95.35pt;height:127.25pt">
            <v:imagedata r:id="rId16" o:title="Foto3"/>
          </v:shape>
        </w:pict>
      </w:r>
    </w:p>
    <w:p w14:paraId="37855EEB" w14:textId="77777777" w:rsidR="00B40BEF" w:rsidRPr="00B40BEF" w:rsidRDefault="00B40BEF" w:rsidP="00B40BEF">
      <w:pPr>
        <w:jc w:val="both"/>
        <w:rPr>
          <w:rFonts w:asciiTheme="minorHAnsi" w:eastAsiaTheme="minorHAnsi" w:hAnsiTheme="minorHAnsi" w:cstheme="minorHAnsi"/>
          <w:szCs w:val="22"/>
          <w:lang w:eastAsia="en-US"/>
        </w:rPr>
      </w:pPr>
    </w:p>
    <w:p w14:paraId="1297399C" w14:textId="77777777" w:rsidR="00B40BEF" w:rsidRPr="00B40BEF" w:rsidRDefault="00B40BEF" w:rsidP="00B40BEF">
      <w:pPr>
        <w:jc w:val="both"/>
        <w:rPr>
          <w:rFonts w:asciiTheme="minorHAnsi" w:eastAsiaTheme="minorHAnsi" w:hAnsiTheme="minorHAnsi" w:cstheme="minorHAnsi"/>
          <w:szCs w:val="22"/>
          <w:lang w:eastAsia="en-US"/>
        </w:rPr>
      </w:pPr>
    </w:p>
    <w:p w14:paraId="4E89E026" w14:textId="3EAB87DA" w:rsidR="00B40BEF" w:rsidRPr="00B40BEF" w:rsidRDefault="00B40BEF" w:rsidP="00B40BEF">
      <w:pPr>
        <w:jc w:val="both"/>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Wir freuen uns auf d</w:t>
      </w:r>
      <w:r w:rsidRPr="00B40BEF">
        <w:rPr>
          <w:rFonts w:asciiTheme="minorHAnsi" w:eastAsiaTheme="minorHAnsi" w:hAnsiTheme="minorHAnsi" w:cstheme="minorHAnsi"/>
          <w:szCs w:val="22"/>
          <w:lang w:eastAsia="en-US"/>
        </w:rPr>
        <w:t>ich!</w:t>
      </w:r>
    </w:p>
    <w:p w14:paraId="1A6900C7" w14:textId="77777777" w:rsidR="00B40BEF" w:rsidRPr="00B40BEF" w:rsidRDefault="00B40BEF" w:rsidP="00B40BEF">
      <w:pPr>
        <w:jc w:val="both"/>
        <w:rPr>
          <w:rFonts w:asciiTheme="minorHAnsi" w:eastAsiaTheme="minorHAnsi" w:hAnsiTheme="minorHAnsi" w:cstheme="minorHAnsi"/>
          <w:szCs w:val="22"/>
          <w:lang w:eastAsia="en-US"/>
        </w:rPr>
      </w:pPr>
    </w:p>
    <w:p w14:paraId="494F8625" w14:textId="0C44CE65" w:rsidR="00B40BEF" w:rsidRPr="00B40BEF" w:rsidRDefault="00B40BEF" w:rsidP="00B40BEF">
      <w:pPr>
        <w:rPr>
          <w:rFonts w:asciiTheme="minorHAnsi" w:eastAsiaTheme="minorHAnsi" w:hAnsiTheme="minorHAnsi" w:cstheme="minorHAnsi"/>
          <w:b/>
          <w:szCs w:val="22"/>
          <w:lang w:eastAsia="en-US"/>
        </w:rPr>
      </w:pPr>
      <w:r w:rsidRPr="00B40BEF">
        <w:rPr>
          <w:rFonts w:asciiTheme="minorHAnsi" w:eastAsiaTheme="minorHAnsi" w:hAnsiTheme="minorHAnsi" w:cstheme="minorHAnsi"/>
          <w:b/>
          <w:szCs w:val="22"/>
          <w:lang w:eastAsia="en-US"/>
        </w:rPr>
        <w:t xml:space="preserve">Also: </w:t>
      </w:r>
      <w:r w:rsidRPr="00B40BEF">
        <w:rPr>
          <w:rFonts w:asciiTheme="minorHAnsi" w:eastAsiaTheme="minorHAnsi" w:hAnsiTheme="minorHAnsi" w:cstheme="minorHAnsi"/>
          <w:b/>
          <w:szCs w:val="22"/>
          <w:lang w:eastAsia="en-US"/>
        </w:rPr>
        <w:tab/>
        <w:t>Kandidier</w:t>
      </w:r>
      <w:r w:rsidR="00F30535">
        <w:rPr>
          <w:rFonts w:asciiTheme="minorHAnsi" w:eastAsiaTheme="minorHAnsi" w:hAnsiTheme="minorHAnsi" w:cstheme="minorHAnsi"/>
          <w:b/>
          <w:szCs w:val="22"/>
          <w:lang w:eastAsia="en-US"/>
        </w:rPr>
        <w:t>e</w:t>
      </w:r>
      <w:r w:rsidRPr="00B40BEF">
        <w:rPr>
          <w:rFonts w:asciiTheme="minorHAnsi" w:eastAsiaTheme="minorHAnsi" w:hAnsiTheme="minorHAnsi" w:cstheme="minorHAnsi"/>
          <w:b/>
          <w:szCs w:val="22"/>
          <w:lang w:eastAsia="en-US"/>
        </w:rPr>
        <w:t xml:space="preserve"> für den Jugendbeirat!</w:t>
      </w:r>
    </w:p>
    <w:p w14:paraId="69621700" w14:textId="73DA0BD2" w:rsidR="00B40BEF" w:rsidRPr="00B40BEF" w:rsidRDefault="00B40BEF" w:rsidP="00B40BEF">
      <w:pPr>
        <w:rPr>
          <w:rFonts w:asciiTheme="minorHAnsi" w:eastAsiaTheme="minorHAnsi" w:hAnsiTheme="minorHAnsi" w:cstheme="minorHAnsi"/>
          <w:b/>
          <w:szCs w:val="22"/>
          <w:lang w:eastAsia="en-US"/>
        </w:rPr>
      </w:pPr>
      <w:r w:rsidRPr="00B40BEF">
        <w:rPr>
          <w:rFonts w:asciiTheme="minorHAnsi" w:eastAsiaTheme="minorHAnsi" w:hAnsiTheme="minorHAnsi" w:cstheme="minorHAnsi"/>
          <w:b/>
          <w:szCs w:val="22"/>
          <w:lang w:eastAsia="en-US"/>
        </w:rPr>
        <w:tab/>
        <w:t>Mach</w:t>
      </w:r>
      <w:r>
        <w:rPr>
          <w:rFonts w:asciiTheme="minorHAnsi" w:eastAsiaTheme="minorHAnsi" w:hAnsiTheme="minorHAnsi" w:cstheme="minorHAnsi"/>
          <w:b/>
          <w:szCs w:val="22"/>
          <w:lang w:eastAsia="en-US"/>
        </w:rPr>
        <w:t>e d</w:t>
      </w:r>
      <w:r w:rsidRPr="00B40BEF">
        <w:rPr>
          <w:rFonts w:asciiTheme="minorHAnsi" w:eastAsiaTheme="minorHAnsi" w:hAnsiTheme="minorHAnsi" w:cstheme="minorHAnsi"/>
          <w:b/>
          <w:szCs w:val="22"/>
          <w:lang w:eastAsia="en-US"/>
        </w:rPr>
        <w:t>einen Stadtteil auch in Zukunft weiterhin fit für Jugendliche!</w:t>
      </w:r>
    </w:p>
    <w:p w14:paraId="73195175" w14:textId="2B7FC406" w:rsidR="00B40BEF" w:rsidRPr="00B40BEF" w:rsidRDefault="00B40BEF" w:rsidP="00B40BEF">
      <w:pPr>
        <w:rPr>
          <w:rFonts w:asciiTheme="minorHAnsi" w:eastAsiaTheme="minorHAnsi" w:hAnsiTheme="minorHAnsi" w:cstheme="minorHAnsi"/>
          <w:b/>
          <w:szCs w:val="22"/>
          <w:lang w:eastAsia="en-US"/>
        </w:rPr>
      </w:pPr>
      <w:r w:rsidRPr="00B40BEF">
        <w:rPr>
          <w:rFonts w:asciiTheme="minorHAnsi" w:eastAsiaTheme="minorHAnsi" w:hAnsiTheme="minorHAnsi" w:cstheme="minorHAnsi"/>
          <w:b/>
          <w:szCs w:val="22"/>
          <w:lang w:eastAsia="en-US"/>
        </w:rPr>
        <w:tab/>
        <w:t xml:space="preserve">Gib auf jeden Fall </w:t>
      </w:r>
      <w:r>
        <w:rPr>
          <w:rFonts w:asciiTheme="minorHAnsi" w:eastAsiaTheme="minorHAnsi" w:hAnsiTheme="minorHAnsi" w:cstheme="minorHAnsi"/>
          <w:b/>
          <w:szCs w:val="22"/>
          <w:lang w:eastAsia="en-US"/>
        </w:rPr>
        <w:t>d</w:t>
      </w:r>
      <w:r w:rsidRPr="00B40BEF">
        <w:rPr>
          <w:rFonts w:asciiTheme="minorHAnsi" w:eastAsiaTheme="minorHAnsi" w:hAnsiTheme="minorHAnsi" w:cstheme="minorHAnsi"/>
          <w:b/>
          <w:szCs w:val="22"/>
          <w:lang w:eastAsia="en-US"/>
        </w:rPr>
        <w:t>eine Stimme bei der Jugendbeiratswahl ab.</w:t>
      </w:r>
    </w:p>
    <w:p w14:paraId="2D56FC60" w14:textId="77777777" w:rsidR="00B40BEF" w:rsidRPr="00B40BEF" w:rsidRDefault="00B40BEF" w:rsidP="00B40BEF">
      <w:pPr>
        <w:rPr>
          <w:rFonts w:asciiTheme="minorHAnsi" w:eastAsiaTheme="minorHAnsi" w:hAnsiTheme="minorHAnsi" w:cstheme="minorHAnsi"/>
          <w:szCs w:val="22"/>
          <w:lang w:eastAsia="en-US"/>
        </w:rPr>
      </w:pPr>
    </w:p>
    <w:p w14:paraId="7D1CC6EA" w14:textId="77777777" w:rsidR="00B40BEF" w:rsidRPr="00B40BEF" w:rsidRDefault="00B40BEF" w:rsidP="00B40BEF">
      <w:pPr>
        <w:rPr>
          <w:rFonts w:asciiTheme="minorHAnsi" w:eastAsiaTheme="minorHAnsi" w:hAnsiTheme="minorHAnsi" w:cstheme="minorHAnsi"/>
          <w:szCs w:val="22"/>
          <w:lang w:eastAsia="en-US"/>
        </w:rPr>
      </w:pPr>
    </w:p>
    <w:p w14:paraId="5407E941" w14:textId="77777777" w:rsidR="00B40BEF" w:rsidRPr="00B40BEF" w:rsidRDefault="00B40BEF" w:rsidP="00B40BEF">
      <w:pPr>
        <w:rPr>
          <w:rFonts w:asciiTheme="minorHAnsi" w:eastAsiaTheme="minorHAnsi" w:hAnsiTheme="minorHAnsi" w:cstheme="minorHAnsi"/>
          <w:szCs w:val="22"/>
          <w:lang w:eastAsia="en-US"/>
        </w:rPr>
      </w:pPr>
      <w:r w:rsidRPr="00B40BEF">
        <w:rPr>
          <w:rFonts w:asciiTheme="minorHAnsi" w:eastAsiaTheme="minorHAnsi" w:hAnsiTheme="minorHAnsi" w:cstheme="minorHAnsi"/>
          <w:szCs w:val="22"/>
          <w:lang w:eastAsia="en-US"/>
        </w:rPr>
        <w:t>Dein Jugendbeirat Hemelingen!</w:t>
      </w:r>
    </w:p>
    <w:p w14:paraId="05EC69AB" w14:textId="02EED546" w:rsidR="00B83F6A" w:rsidRDefault="00B83F6A" w:rsidP="0056635F">
      <w:pPr>
        <w:jc w:val="center"/>
        <w:rPr>
          <w:rFonts w:ascii="Bradley Hand ITC" w:hAnsi="Bradley Hand ITC" w:cs="Arial"/>
          <w:b/>
          <w:sz w:val="56"/>
          <w:szCs w:val="56"/>
        </w:rPr>
      </w:pPr>
    </w:p>
    <w:p w14:paraId="1F789ECC" w14:textId="77777777" w:rsidR="004C4B66" w:rsidRDefault="004C4B66" w:rsidP="0056635F">
      <w:pPr>
        <w:jc w:val="center"/>
        <w:rPr>
          <w:rFonts w:ascii="Bradley Hand ITC" w:hAnsi="Bradley Hand ITC" w:cs="Arial"/>
          <w:b/>
          <w:sz w:val="56"/>
          <w:szCs w:val="56"/>
        </w:rPr>
      </w:pPr>
    </w:p>
    <w:p w14:paraId="2ECD5F88" w14:textId="77777777" w:rsidR="00B83F6A" w:rsidRDefault="00B83F6A" w:rsidP="0056635F">
      <w:pPr>
        <w:jc w:val="center"/>
        <w:rPr>
          <w:rFonts w:ascii="Bradley Hand ITC" w:hAnsi="Bradley Hand ITC" w:cs="Arial"/>
          <w:b/>
          <w:sz w:val="56"/>
          <w:szCs w:val="56"/>
        </w:rPr>
      </w:pPr>
    </w:p>
    <w:p w14:paraId="28C6D5F1" w14:textId="599E73CD" w:rsidR="0056635F" w:rsidRPr="0056635F" w:rsidRDefault="0056635F" w:rsidP="0056635F">
      <w:pPr>
        <w:jc w:val="center"/>
        <w:rPr>
          <w:rFonts w:ascii="Bradley Hand ITC" w:hAnsi="Bradley Hand ITC" w:cs="Arial"/>
          <w:b/>
          <w:sz w:val="56"/>
          <w:szCs w:val="56"/>
        </w:rPr>
      </w:pPr>
      <w:r w:rsidRPr="0056635F">
        <w:rPr>
          <w:rFonts w:ascii="Bradley Hand ITC" w:hAnsi="Bradley Hand ITC" w:cs="Arial"/>
          <w:b/>
          <w:sz w:val="56"/>
          <w:szCs w:val="56"/>
        </w:rPr>
        <w:t>Kandidatur zum Jugendbeirat</w:t>
      </w:r>
    </w:p>
    <w:p w14:paraId="6F0A54A4" w14:textId="77777777" w:rsidR="0056635F" w:rsidRPr="0056635F" w:rsidRDefault="0056635F" w:rsidP="0056635F">
      <w:pPr>
        <w:jc w:val="center"/>
        <w:rPr>
          <w:rFonts w:ascii="Bradley Hand ITC" w:hAnsi="Bradley Hand ITC" w:cs="Arial"/>
          <w:b/>
          <w:sz w:val="56"/>
          <w:szCs w:val="56"/>
        </w:rPr>
      </w:pPr>
      <w:r w:rsidRPr="0056635F">
        <w:rPr>
          <w:rFonts w:ascii="Bradley Hand ITC" w:hAnsi="Bradley Hand ITC" w:cs="Arial"/>
          <w:b/>
          <w:sz w:val="56"/>
          <w:szCs w:val="56"/>
        </w:rPr>
        <w:t>Hemelingen</w:t>
      </w:r>
    </w:p>
    <w:p w14:paraId="7A5E0C77" w14:textId="77777777" w:rsidR="0056635F" w:rsidRPr="0056635F" w:rsidRDefault="0056635F" w:rsidP="0056635F">
      <w:pPr>
        <w:jc w:val="center"/>
        <w:rPr>
          <w:rFonts w:ascii="Calibri" w:hAnsi="Calibri" w:cs="Arial"/>
          <w:b/>
          <w:sz w:val="35"/>
          <w:szCs w:val="35"/>
        </w:rPr>
      </w:pPr>
    </w:p>
    <w:p w14:paraId="7BF36B7D" w14:textId="3157F8CC" w:rsidR="0056635F" w:rsidRPr="0056635F" w:rsidRDefault="0056635F" w:rsidP="0056635F">
      <w:pPr>
        <w:rPr>
          <w:rFonts w:ascii="Calibri" w:hAnsi="Calibri" w:cs="Arial"/>
          <w:sz w:val="30"/>
          <w:szCs w:val="30"/>
        </w:rPr>
      </w:pPr>
      <w:r w:rsidRPr="0056635F">
        <w:rPr>
          <w:rFonts w:ascii="Calibri" w:hAnsi="Calibri" w:cs="Arial"/>
          <w:sz w:val="30"/>
          <w:szCs w:val="30"/>
        </w:rPr>
        <w:t>Hiermit gebe ich meine Kandidatur zum Jugendbeirat Hemelingen bekannt und stelle mich zur Wahl:</w:t>
      </w:r>
    </w:p>
    <w:p w14:paraId="446F83C2" w14:textId="77777777" w:rsidR="0056635F" w:rsidRPr="0056635F" w:rsidRDefault="0056635F" w:rsidP="0056635F">
      <w:pPr>
        <w:rPr>
          <w:rFonts w:ascii="Calibri" w:hAnsi="Calibri" w:cs="Arial"/>
          <w:sz w:val="30"/>
          <w:szCs w:val="30"/>
        </w:rPr>
      </w:pPr>
    </w:p>
    <w:p w14:paraId="051E924E" w14:textId="0142FF30" w:rsidR="0056635F" w:rsidRPr="0056635F" w:rsidRDefault="00225D58" w:rsidP="0056635F">
      <w:pPr>
        <w:rPr>
          <w:rFonts w:ascii="Calibri" w:hAnsi="Calibri" w:cs="Arial"/>
          <w:sz w:val="30"/>
          <w:szCs w:val="30"/>
        </w:rPr>
      </w:pPr>
      <w:r>
        <w:rPr>
          <w:rFonts w:ascii="Calibri" w:hAnsi="Calibri" w:cs="Arial"/>
          <w:sz w:val="30"/>
          <w:szCs w:val="30"/>
        </w:rPr>
        <w:t>Name:</w:t>
      </w:r>
      <w:r w:rsidR="00210CF5">
        <w:rPr>
          <w:rFonts w:ascii="Calibri" w:hAnsi="Calibri" w:cs="Arial"/>
          <w:sz w:val="30"/>
          <w:szCs w:val="30"/>
        </w:rPr>
        <w:tab/>
        <w:t>__________________________________</w:t>
      </w:r>
    </w:p>
    <w:p w14:paraId="00DF723D" w14:textId="77777777" w:rsidR="0056635F" w:rsidRPr="0056635F" w:rsidRDefault="0056635F" w:rsidP="0056635F">
      <w:pPr>
        <w:rPr>
          <w:rFonts w:ascii="Calibri" w:hAnsi="Calibri" w:cs="Arial"/>
          <w:sz w:val="30"/>
          <w:szCs w:val="30"/>
        </w:rPr>
      </w:pPr>
    </w:p>
    <w:p w14:paraId="172E2E9B" w14:textId="17BD891A" w:rsidR="0056635F" w:rsidRPr="0056635F" w:rsidRDefault="0056635F" w:rsidP="0056635F">
      <w:pPr>
        <w:rPr>
          <w:rFonts w:ascii="Calibri" w:hAnsi="Calibri" w:cs="Arial"/>
          <w:sz w:val="30"/>
          <w:szCs w:val="30"/>
        </w:rPr>
      </w:pPr>
      <w:r w:rsidRPr="0056635F">
        <w:rPr>
          <w:rFonts w:ascii="Calibri" w:hAnsi="Calibri" w:cs="Arial"/>
          <w:noProof/>
          <w:sz w:val="30"/>
          <w:szCs w:val="30"/>
        </w:rPr>
        <mc:AlternateContent>
          <mc:Choice Requires="wps">
            <w:drawing>
              <wp:anchor distT="45720" distB="45720" distL="114300" distR="114300" simplePos="0" relativeHeight="251659264" behindDoc="0" locked="0" layoutInCell="1" allowOverlap="1" wp14:anchorId="3A3F9C55" wp14:editId="355D48CA">
                <wp:simplePos x="0" y="0"/>
                <wp:positionH relativeFrom="column">
                  <wp:posOffset>4443730</wp:posOffset>
                </wp:positionH>
                <wp:positionV relativeFrom="paragraph">
                  <wp:posOffset>2540</wp:posOffset>
                </wp:positionV>
                <wp:extent cx="2075180" cy="2390775"/>
                <wp:effectExtent l="0" t="0" r="2032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390775"/>
                        </a:xfrm>
                        <a:prstGeom prst="rect">
                          <a:avLst/>
                        </a:prstGeom>
                        <a:solidFill>
                          <a:srgbClr val="FFFFFF"/>
                        </a:solidFill>
                        <a:ln w="9525">
                          <a:solidFill>
                            <a:srgbClr val="000000"/>
                          </a:solidFill>
                          <a:miter lim="800000"/>
                          <a:headEnd/>
                          <a:tailEnd/>
                        </a:ln>
                      </wps:spPr>
                      <wps:txbx>
                        <w:txbxContent>
                          <w:p w14:paraId="75695D80" w14:textId="77777777" w:rsidR="00225D58" w:rsidRDefault="00225D58" w:rsidP="0056635F"/>
                          <w:p w14:paraId="6634E0C6" w14:textId="77777777" w:rsidR="00225D58" w:rsidRDefault="00225D58" w:rsidP="0056635F"/>
                          <w:p w14:paraId="159FEDB7" w14:textId="77777777" w:rsidR="00225D58" w:rsidRDefault="00225D58" w:rsidP="0056635F"/>
                          <w:p w14:paraId="336F3A88" w14:textId="77777777" w:rsidR="00225D58" w:rsidRDefault="00225D58" w:rsidP="0056635F"/>
                          <w:p w14:paraId="4D253DF6" w14:textId="28C8698A" w:rsidR="00225D58" w:rsidRDefault="00210CF5" w:rsidP="0056635F">
                            <w:pPr>
                              <w:jc w:val="center"/>
                            </w:pPr>
                            <w:r>
                              <w:t xml:space="preserve">Wenn ihr Lust habt, dann hier ein </w:t>
                            </w:r>
                            <w:r w:rsidR="00225D58">
                              <w:t>Foto</w:t>
                            </w:r>
                            <w:r>
                              <w:t xml:space="preserve"> hinterlassen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F9C55" id="_x0000_t202" coordsize="21600,21600" o:spt="202" path="m,l,21600r21600,l21600,xe">
                <v:stroke joinstyle="miter"/>
                <v:path gradientshapeok="t" o:connecttype="rect"/>
              </v:shapetype>
              <v:shape id="Textfeld 2" o:spid="_x0000_s1026" type="#_x0000_t202" style="position:absolute;margin-left:349.9pt;margin-top:.2pt;width:163.4pt;height:18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">
                <v:textbox>
                  <w:txbxContent>
                    <w:p w14:paraId="75695D80" w14:textId="77777777" w:rsidR="00225D58" w:rsidRDefault="00225D58" w:rsidP="0056635F"/>
                    <w:p w14:paraId="6634E0C6" w14:textId="77777777" w:rsidR="00225D58" w:rsidRDefault="00225D58" w:rsidP="0056635F"/>
                    <w:p w14:paraId="159FEDB7" w14:textId="77777777" w:rsidR="00225D58" w:rsidRDefault="00225D58" w:rsidP="0056635F"/>
                    <w:p w14:paraId="336F3A88" w14:textId="77777777" w:rsidR="00225D58" w:rsidRDefault="00225D58" w:rsidP="0056635F"/>
                    <w:p w14:paraId="4D253DF6" w14:textId="28C8698A" w:rsidR="00225D58" w:rsidRDefault="00210CF5" w:rsidP="0056635F">
                      <w:pPr>
                        <w:jc w:val="center"/>
                      </w:pPr>
                      <w:r>
                        <w:t xml:space="preserve">Wenn ihr Lust habt, dann hier ein </w:t>
                      </w:r>
                      <w:r w:rsidR="00225D58">
                        <w:t>Foto</w:t>
                      </w:r>
                      <w:r>
                        <w:t xml:space="preserve"> hinterlassen</w:t>
                      </w:r>
                    </w:p>
                  </w:txbxContent>
                </v:textbox>
                <w10:wrap type="square"/>
              </v:shape>
            </w:pict>
          </mc:Fallback>
        </mc:AlternateContent>
      </w:r>
      <w:r w:rsidR="00210CF5">
        <w:rPr>
          <w:rFonts w:ascii="Calibri" w:hAnsi="Calibri" w:cs="Arial"/>
          <w:sz w:val="30"/>
          <w:szCs w:val="30"/>
        </w:rPr>
        <w:t>Vorname:</w:t>
      </w:r>
      <w:r w:rsidR="00210CF5">
        <w:rPr>
          <w:rFonts w:ascii="Calibri" w:hAnsi="Calibri" w:cs="Arial"/>
          <w:sz w:val="30"/>
          <w:szCs w:val="30"/>
        </w:rPr>
        <w:tab/>
        <w:t>__________________________________</w:t>
      </w:r>
    </w:p>
    <w:p w14:paraId="61BEBCBC" w14:textId="77777777" w:rsidR="0056635F" w:rsidRPr="0056635F" w:rsidRDefault="0056635F" w:rsidP="0056635F">
      <w:pPr>
        <w:rPr>
          <w:rFonts w:ascii="Calibri" w:hAnsi="Calibri" w:cs="Arial"/>
          <w:sz w:val="30"/>
          <w:szCs w:val="30"/>
        </w:rPr>
      </w:pPr>
    </w:p>
    <w:p w14:paraId="6D5B6820" w14:textId="0DCA1678" w:rsidR="0056635F" w:rsidRPr="0056635F" w:rsidRDefault="0056635F" w:rsidP="0056635F">
      <w:pPr>
        <w:rPr>
          <w:rFonts w:ascii="Calibri" w:hAnsi="Calibri" w:cs="Arial"/>
          <w:sz w:val="30"/>
          <w:szCs w:val="30"/>
        </w:rPr>
      </w:pPr>
      <w:r w:rsidRPr="0056635F">
        <w:rPr>
          <w:rFonts w:ascii="Calibri" w:hAnsi="Calibri" w:cs="Arial"/>
          <w:sz w:val="30"/>
          <w:szCs w:val="30"/>
        </w:rPr>
        <w:t>Geburtsdatum:</w:t>
      </w:r>
      <w:r w:rsidR="00210CF5">
        <w:rPr>
          <w:rFonts w:ascii="Calibri" w:hAnsi="Calibri" w:cs="Arial"/>
          <w:sz w:val="30"/>
          <w:szCs w:val="30"/>
        </w:rPr>
        <w:tab/>
      </w:r>
      <w:r w:rsidRPr="0056635F">
        <w:rPr>
          <w:rFonts w:ascii="Calibri" w:hAnsi="Calibri" w:cs="Arial"/>
          <w:sz w:val="30"/>
          <w:szCs w:val="30"/>
        </w:rPr>
        <w:t>___________________________</w:t>
      </w:r>
      <w:r w:rsidR="00210CF5">
        <w:rPr>
          <w:rFonts w:ascii="Calibri" w:hAnsi="Calibri" w:cs="Arial"/>
          <w:sz w:val="30"/>
          <w:szCs w:val="30"/>
        </w:rPr>
        <w:t>__</w:t>
      </w:r>
    </w:p>
    <w:p w14:paraId="66B68477" w14:textId="77777777" w:rsidR="0056635F" w:rsidRPr="0056635F" w:rsidRDefault="0056635F" w:rsidP="0056635F">
      <w:pPr>
        <w:rPr>
          <w:rFonts w:ascii="Calibri" w:hAnsi="Calibri" w:cs="Arial"/>
          <w:sz w:val="30"/>
          <w:szCs w:val="30"/>
        </w:rPr>
      </w:pPr>
    </w:p>
    <w:p w14:paraId="0304B85A" w14:textId="14DCC8A5" w:rsidR="0056635F" w:rsidRPr="0056635F" w:rsidRDefault="0056635F" w:rsidP="0056635F">
      <w:pPr>
        <w:rPr>
          <w:rFonts w:ascii="Calibri" w:hAnsi="Calibri" w:cs="Arial"/>
          <w:sz w:val="30"/>
          <w:szCs w:val="30"/>
        </w:rPr>
      </w:pPr>
      <w:r w:rsidRPr="0056635F">
        <w:rPr>
          <w:rFonts w:ascii="Calibri" w:hAnsi="Calibri" w:cs="Arial"/>
          <w:sz w:val="30"/>
          <w:szCs w:val="30"/>
        </w:rPr>
        <w:t>Straße:</w:t>
      </w:r>
      <w:r w:rsidR="00210CF5">
        <w:rPr>
          <w:rFonts w:ascii="Calibri" w:hAnsi="Calibri" w:cs="Arial"/>
          <w:sz w:val="30"/>
          <w:szCs w:val="30"/>
        </w:rPr>
        <w:tab/>
      </w:r>
      <w:r w:rsidRPr="0056635F">
        <w:rPr>
          <w:rFonts w:ascii="Calibri" w:hAnsi="Calibri" w:cs="Arial"/>
          <w:sz w:val="30"/>
          <w:szCs w:val="30"/>
        </w:rPr>
        <w:t>________________________________</w:t>
      </w:r>
      <w:r w:rsidR="00210CF5">
        <w:rPr>
          <w:rFonts w:ascii="Calibri" w:hAnsi="Calibri" w:cs="Arial"/>
          <w:sz w:val="30"/>
          <w:szCs w:val="30"/>
        </w:rPr>
        <w:t>__</w:t>
      </w:r>
    </w:p>
    <w:p w14:paraId="6721167B" w14:textId="77777777" w:rsidR="0056635F" w:rsidRPr="0056635F" w:rsidRDefault="0056635F" w:rsidP="0056635F">
      <w:pPr>
        <w:rPr>
          <w:rFonts w:ascii="Calibri" w:hAnsi="Calibri" w:cs="Arial"/>
          <w:sz w:val="30"/>
          <w:szCs w:val="30"/>
        </w:rPr>
      </w:pPr>
    </w:p>
    <w:p w14:paraId="7B6858F4" w14:textId="05C73C85" w:rsidR="0056635F" w:rsidRPr="0056635F" w:rsidRDefault="0056635F" w:rsidP="0056635F">
      <w:pPr>
        <w:rPr>
          <w:rFonts w:ascii="Calibri" w:hAnsi="Calibri" w:cs="Arial"/>
          <w:sz w:val="30"/>
          <w:szCs w:val="30"/>
        </w:rPr>
      </w:pPr>
      <w:r w:rsidRPr="0056635F">
        <w:rPr>
          <w:rFonts w:ascii="Calibri" w:hAnsi="Calibri" w:cs="Arial"/>
          <w:sz w:val="30"/>
          <w:szCs w:val="30"/>
        </w:rPr>
        <w:t>Ort:</w:t>
      </w:r>
      <w:r w:rsidR="00210CF5">
        <w:rPr>
          <w:rFonts w:ascii="Calibri" w:hAnsi="Calibri" w:cs="Arial"/>
          <w:sz w:val="30"/>
          <w:szCs w:val="30"/>
        </w:rPr>
        <w:tab/>
        <w:t>___</w:t>
      </w:r>
      <w:r w:rsidRPr="0056635F">
        <w:rPr>
          <w:rFonts w:ascii="Calibri" w:hAnsi="Calibri" w:cs="Arial"/>
          <w:sz w:val="30"/>
          <w:szCs w:val="30"/>
        </w:rPr>
        <w:t>____________________________________</w:t>
      </w:r>
    </w:p>
    <w:p w14:paraId="6D298B8A" w14:textId="77777777" w:rsidR="0056635F" w:rsidRPr="0056635F" w:rsidRDefault="0056635F" w:rsidP="0056635F">
      <w:pPr>
        <w:rPr>
          <w:rFonts w:ascii="Calibri" w:hAnsi="Calibri" w:cs="Arial"/>
          <w:sz w:val="30"/>
          <w:szCs w:val="30"/>
        </w:rPr>
      </w:pPr>
    </w:p>
    <w:p w14:paraId="6DDB138F" w14:textId="18D318F0" w:rsidR="0056635F" w:rsidRPr="0056635F" w:rsidRDefault="0056635F" w:rsidP="0056635F">
      <w:pPr>
        <w:rPr>
          <w:rFonts w:ascii="Calibri" w:hAnsi="Calibri" w:cs="Arial"/>
          <w:sz w:val="30"/>
          <w:szCs w:val="30"/>
        </w:rPr>
      </w:pPr>
      <w:r w:rsidRPr="0056635F">
        <w:rPr>
          <w:rFonts w:ascii="Calibri" w:hAnsi="Calibri" w:cs="Arial"/>
          <w:sz w:val="30"/>
          <w:szCs w:val="30"/>
        </w:rPr>
        <w:t>Telefon:</w:t>
      </w:r>
      <w:r w:rsidR="00210CF5">
        <w:rPr>
          <w:rFonts w:ascii="Calibri" w:hAnsi="Calibri" w:cs="Arial"/>
          <w:sz w:val="30"/>
          <w:szCs w:val="30"/>
        </w:rPr>
        <w:tab/>
        <w:t>_</w:t>
      </w:r>
      <w:r w:rsidRPr="0056635F">
        <w:rPr>
          <w:rFonts w:ascii="Calibri" w:hAnsi="Calibri" w:cs="Arial"/>
          <w:sz w:val="30"/>
          <w:szCs w:val="30"/>
        </w:rPr>
        <w:t>_________________________________</w:t>
      </w:r>
    </w:p>
    <w:p w14:paraId="088A3A7B" w14:textId="77777777" w:rsidR="0056635F" w:rsidRPr="0056635F" w:rsidRDefault="0056635F" w:rsidP="0056635F">
      <w:pPr>
        <w:rPr>
          <w:rFonts w:ascii="Calibri" w:hAnsi="Calibri" w:cs="Arial"/>
          <w:sz w:val="30"/>
          <w:szCs w:val="30"/>
        </w:rPr>
      </w:pPr>
    </w:p>
    <w:p w14:paraId="39F238F5" w14:textId="1C259920" w:rsidR="0056635F" w:rsidRPr="0056635F" w:rsidRDefault="0056635F" w:rsidP="0056635F">
      <w:pPr>
        <w:rPr>
          <w:rFonts w:ascii="Calibri" w:hAnsi="Calibri" w:cs="Arial"/>
          <w:sz w:val="30"/>
          <w:szCs w:val="30"/>
        </w:rPr>
      </w:pPr>
      <w:r w:rsidRPr="0056635F">
        <w:rPr>
          <w:rFonts w:ascii="Calibri" w:hAnsi="Calibri" w:cs="Arial"/>
          <w:sz w:val="30"/>
          <w:szCs w:val="30"/>
        </w:rPr>
        <w:t xml:space="preserve">E-Mail: </w:t>
      </w:r>
      <w:r w:rsidR="00210CF5">
        <w:rPr>
          <w:rFonts w:ascii="Calibri" w:hAnsi="Calibri" w:cs="Arial"/>
          <w:sz w:val="30"/>
          <w:szCs w:val="30"/>
        </w:rPr>
        <w:tab/>
      </w:r>
      <w:r w:rsidRPr="0056635F">
        <w:rPr>
          <w:rFonts w:ascii="Calibri" w:hAnsi="Calibri" w:cs="Arial"/>
          <w:sz w:val="30"/>
          <w:szCs w:val="30"/>
        </w:rPr>
        <w:t>__________________________________</w:t>
      </w:r>
    </w:p>
    <w:p w14:paraId="1C7FD24B" w14:textId="77777777" w:rsidR="0056635F" w:rsidRPr="0056635F" w:rsidRDefault="0056635F" w:rsidP="0056635F">
      <w:pPr>
        <w:rPr>
          <w:rFonts w:ascii="Calibri" w:hAnsi="Calibri" w:cs="Arial"/>
          <w:sz w:val="25"/>
          <w:szCs w:val="25"/>
        </w:rPr>
      </w:pPr>
      <w:r w:rsidRPr="0056635F">
        <w:rPr>
          <w:rFonts w:ascii="Calibri" w:hAnsi="Calibri" w:cs="Arial"/>
          <w:sz w:val="25"/>
          <w:szCs w:val="25"/>
        </w:rPr>
        <w:t>(wenn vorhanden)</w:t>
      </w:r>
    </w:p>
    <w:p w14:paraId="6EB33F11" w14:textId="77777777" w:rsidR="0056635F" w:rsidRPr="0056635F" w:rsidRDefault="0056635F" w:rsidP="0056635F">
      <w:pPr>
        <w:rPr>
          <w:rFonts w:ascii="Calibri" w:hAnsi="Calibri" w:cs="Arial"/>
          <w:sz w:val="25"/>
          <w:szCs w:val="25"/>
        </w:rPr>
      </w:pPr>
    </w:p>
    <w:p w14:paraId="6D875560" w14:textId="77777777" w:rsidR="0056635F" w:rsidRPr="0056635F" w:rsidRDefault="0056635F" w:rsidP="0056635F">
      <w:pPr>
        <w:spacing w:before="100" w:beforeAutospacing="1"/>
        <w:rPr>
          <w:rFonts w:ascii="Calibri" w:hAnsi="Calibri" w:cs="Arial"/>
          <w:sz w:val="30"/>
          <w:szCs w:val="30"/>
        </w:rPr>
      </w:pPr>
      <w:r w:rsidRPr="0056635F">
        <w:rPr>
          <w:rFonts w:ascii="Calibri" w:hAnsi="Calibri" w:cs="Arial"/>
          <w:sz w:val="30"/>
          <w:szCs w:val="30"/>
        </w:rPr>
        <w:t xml:space="preserve">Ich möchte gerne im Jugendbeirat mitmachen, weil </w:t>
      </w:r>
    </w:p>
    <w:p w14:paraId="7BE33AC8" w14:textId="77777777" w:rsidR="0056635F" w:rsidRPr="0056635F" w:rsidRDefault="0056635F" w:rsidP="0056635F">
      <w:pPr>
        <w:spacing w:before="100" w:beforeAutospacing="1"/>
        <w:rPr>
          <w:rFonts w:ascii="Calibri" w:hAnsi="Calibri" w:cs="Arial"/>
          <w:sz w:val="25"/>
          <w:szCs w:val="25"/>
        </w:rPr>
      </w:pPr>
      <w:r w:rsidRPr="0056635F">
        <w:rPr>
          <w:rFonts w:ascii="Calibri" w:hAnsi="Calibri" w:cs="Arial"/>
          <w:sz w:val="25"/>
          <w:szCs w:val="25"/>
        </w:rPr>
        <w:t>________________________________________________________________________</w:t>
      </w:r>
    </w:p>
    <w:p w14:paraId="5753150C" w14:textId="77777777" w:rsidR="0056635F" w:rsidRPr="0056635F" w:rsidRDefault="0056635F" w:rsidP="0056635F">
      <w:pPr>
        <w:spacing w:before="100" w:beforeAutospacing="1"/>
        <w:rPr>
          <w:rFonts w:ascii="Calibri" w:hAnsi="Calibri" w:cs="Arial"/>
          <w:sz w:val="25"/>
          <w:szCs w:val="25"/>
        </w:rPr>
      </w:pPr>
      <w:r w:rsidRPr="0056635F">
        <w:rPr>
          <w:rFonts w:ascii="Calibri" w:hAnsi="Calibri" w:cs="Arial"/>
          <w:sz w:val="25"/>
          <w:szCs w:val="25"/>
        </w:rPr>
        <w:t>________________________________________________________________________</w:t>
      </w:r>
    </w:p>
    <w:p w14:paraId="295B5A15" w14:textId="77777777" w:rsidR="0056635F" w:rsidRPr="0056635F" w:rsidRDefault="0056635F" w:rsidP="0056635F">
      <w:pPr>
        <w:spacing w:before="100" w:beforeAutospacing="1"/>
        <w:rPr>
          <w:rFonts w:ascii="Calibri" w:hAnsi="Calibri" w:cs="Arial"/>
          <w:sz w:val="25"/>
          <w:szCs w:val="25"/>
        </w:rPr>
      </w:pPr>
      <w:r w:rsidRPr="0056635F">
        <w:rPr>
          <w:rFonts w:ascii="Calibri" w:hAnsi="Calibri" w:cs="Arial"/>
          <w:sz w:val="25"/>
          <w:szCs w:val="25"/>
        </w:rPr>
        <w:t>________________________________________________________________________</w:t>
      </w:r>
    </w:p>
    <w:p w14:paraId="309BA09C" w14:textId="697033DE" w:rsidR="0056635F" w:rsidRPr="0056635F" w:rsidRDefault="0056635F" w:rsidP="0056635F">
      <w:pPr>
        <w:spacing w:before="100" w:beforeAutospacing="1"/>
        <w:rPr>
          <w:rFonts w:ascii="Calibri" w:hAnsi="Calibri" w:cs="Arial"/>
          <w:sz w:val="25"/>
          <w:szCs w:val="25"/>
        </w:rPr>
      </w:pPr>
      <w:r w:rsidRPr="0056635F">
        <w:rPr>
          <w:rFonts w:ascii="Calibri" w:hAnsi="Calibri" w:cs="Arial"/>
          <w:sz w:val="25"/>
          <w:szCs w:val="25"/>
        </w:rPr>
        <w:t>_______________________________________________________________________</w:t>
      </w:r>
      <w:r w:rsidR="00210CF5">
        <w:rPr>
          <w:rFonts w:ascii="Calibri" w:hAnsi="Calibri" w:cs="Arial"/>
          <w:sz w:val="25"/>
          <w:szCs w:val="25"/>
        </w:rPr>
        <w:t>_</w:t>
      </w:r>
    </w:p>
    <w:p w14:paraId="5D6D575D" w14:textId="77777777" w:rsidR="0056635F" w:rsidRPr="0056635F" w:rsidRDefault="0056635F" w:rsidP="0056635F">
      <w:pPr>
        <w:rPr>
          <w:rFonts w:ascii="Calibri" w:hAnsi="Calibri" w:cs="Arial"/>
          <w:sz w:val="25"/>
          <w:szCs w:val="25"/>
        </w:rPr>
      </w:pPr>
    </w:p>
    <w:p w14:paraId="46BD6AB1" w14:textId="40D6CED0" w:rsidR="0056635F" w:rsidRPr="0056635F" w:rsidRDefault="0056635F" w:rsidP="0056635F">
      <w:pPr>
        <w:rPr>
          <w:rFonts w:ascii="Calibri" w:hAnsi="Calibri" w:cs="Arial"/>
          <w:sz w:val="30"/>
          <w:szCs w:val="30"/>
        </w:rPr>
      </w:pPr>
      <w:r w:rsidRPr="0056635F">
        <w:rPr>
          <w:rFonts w:ascii="Calibri" w:hAnsi="Calibri" w:cs="Arial"/>
          <w:sz w:val="30"/>
          <w:szCs w:val="30"/>
        </w:rPr>
        <w:t>Erklärung:</w:t>
      </w:r>
      <w:r w:rsidRPr="0056635F">
        <w:rPr>
          <w:rFonts w:ascii="Calibri" w:hAnsi="Calibri" w:cs="Arial"/>
          <w:sz w:val="30"/>
          <w:szCs w:val="30"/>
        </w:rPr>
        <w:br/>
      </w:r>
      <w:r w:rsidR="00210CF5">
        <w:rPr>
          <w:rFonts w:ascii="Calibri" w:hAnsi="Calibri" w:cs="Arial"/>
          <w:sz w:val="30"/>
          <w:szCs w:val="30"/>
        </w:rPr>
        <w:t>I</w:t>
      </w:r>
      <w:r w:rsidRPr="0056635F">
        <w:rPr>
          <w:rFonts w:ascii="Calibri" w:hAnsi="Calibri" w:cs="Arial"/>
          <w:sz w:val="30"/>
          <w:szCs w:val="30"/>
        </w:rPr>
        <w:t>ch bin zwischen 12 und 18 Jahre und wohne im Stadtteil, damit erfülle ich die Voraussetzung für eine Kandidatur zum Jugendbeirat.</w:t>
      </w:r>
    </w:p>
    <w:p w14:paraId="6BB2F552" w14:textId="77777777" w:rsidR="0056635F" w:rsidRPr="0056635F" w:rsidRDefault="0056635F" w:rsidP="0056635F">
      <w:pPr>
        <w:rPr>
          <w:rFonts w:ascii="Calibri" w:hAnsi="Calibri" w:cs="Arial"/>
          <w:sz w:val="30"/>
          <w:szCs w:val="30"/>
        </w:rPr>
      </w:pPr>
    </w:p>
    <w:p w14:paraId="4B7A2FA4" w14:textId="77777777" w:rsidR="0056635F" w:rsidRPr="0056635F" w:rsidRDefault="0056635F" w:rsidP="0056635F">
      <w:pPr>
        <w:rPr>
          <w:rFonts w:ascii="Calibri" w:hAnsi="Calibri" w:cs="Arial"/>
          <w:sz w:val="30"/>
          <w:szCs w:val="30"/>
        </w:rPr>
      </w:pPr>
      <w:r w:rsidRPr="0056635F">
        <w:rPr>
          <w:rFonts w:ascii="Calibri" w:hAnsi="Calibri" w:cs="Arial"/>
          <w:sz w:val="30"/>
          <w:szCs w:val="30"/>
        </w:rPr>
        <w:t>Bremen, den _________</w:t>
      </w:r>
      <w:proofErr w:type="gramStart"/>
      <w:r w:rsidRPr="0056635F">
        <w:rPr>
          <w:rFonts w:ascii="Calibri" w:hAnsi="Calibri" w:cs="Arial"/>
          <w:sz w:val="30"/>
          <w:szCs w:val="30"/>
        </w:rPr>
        <w:t>_  Unterschrift</w:t>
      </w:r>
      <w:proofErr w:type="gramEnd"/>
      <w:r w:rsidRPr="0056635F">
        <w:rPr>
          <w:rFonts w:ascii="Calibri" w:hAnsi="Calibri" w:cs="Arial"/>
          <w:sz w:val="30"/>
          <w:szCs w:val="30"/>
        </w:rPr>
        <w:t xml:space="preserve">    __________________</w:t>
      </w:r>
    </w:p>
    <w:p w14:paraId="2982934D" w14:textId="77777777" w:rsidR="0056635F" w:rsidRPr="0056635F" w:rsidRDefault="0056635F" w:rsidP="0056635F">
      <w:pPr>
        <w:rPr>
          <w:rFonts w:ascii="Calibri" w:hAnsi="Calibri" w:cs="Arial"/>
          <w:sz w:val="30"/>
          <w:szCs w:val="30"/>
        </w:rPr>
      </w:pPr>
    </w:p>
    <w:p w14:paraId="1159B9F5" w14:textId="77777777" w:rsidR="0056635F" w:rsidRPr="0056635F" w:rsidRDefault="0056635F" w:rsidP="0056635F">
      <w:pPr>
        <w:rPr>
          <w:rFonts w:ascii="Calibri" w:eastAsia="Calibri" w:hAnsi="Calibri"/>
          <w:szCs w:val="22"/>
          <w:lang w:eastAsia="en-US"/>
        </w:rPr>
      </w:pPr>
      <w:r w:rsidRPr="0056635F">
        <w:rPr>
          <w:rFonts w:ascii="Calibri" w:hAnsi="Calibri" w:cs="Arial"/>
          <w:sz w:val="30"/>
          <w:szCs w:val="30"/>
        </w:rPr>
        <w:t>Unterschrift eines Erziehungsberechtigten……………………………………</w:t>
      </w:r>
    </w:p>
    <w:p w14:paraId="59F25A56" w14:textId="77777777" w:rsidR="00D671CF" w:rsidRPr="00D671CF" w:rsidRDefault="00D671CF" w:rsidP="00D671CF">
      <w:pPr>
        <w:rPr>
          <w:rFonts w:ascii="Times New Roman" w:eastAsiaTheme="minorHAnsi" w:hAnsi="Times New Roman"/>
          <w:sz w:val="28"/>
          <w:szCs w:val="22"/>
          <w:lang w:eastAsia="en-US"/>
        </w:rPr>
      </w:pPr>
    </w:p>
    <w:p w14:paraId="56A68752" w14:textId="6790F4AF" w:rsidR="00D671CF" w:rsidRPr="00227077" w:rsidRDefault="00D671CF" w:rsidP="00227077">
      <w:pPr>
        <w:pStyle w:val="Textkrper"/>
        <w:spacing w:after="80"/>
        <w:rPr>
          <w:b w:val="0"/>
          <w:bCs/>
          <w:szCs w:val="24"/>
        </w:rPr>
      </w:pPr>
    </w:p>
    <w:sectPr w:rsidR="00D671CF" w:rsidRPr="00227077" w:rsidSect="0043572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963" w:right="737" w:bottom="284" w:left="1361" w:header="34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2EFBF" w14:textId="77777777" w:rsidR="00934DEC" w:rsidRDefault="00934DEC">
      <w:r>
        <w:separator/>
      </w:r>
    </w:p>
  </w:endnote>
  <w:endnote w:type="continuationSeparator" w:id="0">
    <w:p w14:paraId="6D2D96DE" w14:textId="77777777" w:rsidR="00934DEC" w:rsidRDefault="009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BEEE6" w14:textId="77777777" w:rsidR="00BD3985" w:rsidRDefault="00BD39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7C67" w14:textId="77777777" w:rsidR="00BD3985" w:rsidRDefault="00BD398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F602E" w14:textId="77777777" w:rsidR="00225D58" w:rsidRDefault="00225D58"/>
  <w:tbl>
    <w:tblPr>
      <w:tblW w:w="9658" w:type="dxa"/>
      <w:tblInd w:w="70" w:type="dxa"/>
      <w:tblLayout w:type="fixed"/>
      <w:tblCellMar>
        <w:left w:w="70" w:type="dxa"/>
        <w:right w:w="70" w:type="dxa"/>
      </w:tblCellMar>
      <w:tblLook w:val="0000" w:firstRow="0" w:lastRow="0" w:firstColumn="0" w:lastColumn="0" w:noHBand="0" w:noVBand="0"/>
    </w:tblPr>
    <w:tblGrid>
      <w:gridCol w:w="2694"/>
      <w:gridCol w:w="3260"/>
      <w:gridCol w:w="709"/>
      <w:gridCol w:w="160"/>
      <w:gridCol w:w="2835"/>
    </w:tblGrid>
    <w:tr w:rsidR="00225D58" w14:paraId="4580A135" w14:textId="77777777" w:rsidTr="00435725">
      <w:trPr>
        <w:trHeight w:val="1100"/>
      </w:trPr>
      <w:tc>
        <w:tcPr>
          <w:tcW w:w="2694" w:type="dxa"/>
        </w:tcPr>
        <w:p w14:paraId="01799D6E" w14:textId="77777777" w:rsidR="00225D58" w:rsidRDefault="00225D58" w:rsidP="007719B0">
          <w:pPr>
            <w:pStyle w:val="Textkrper2"/>
            <w:tabs>
              <w:tab w:val="clear" w:pos="1701"/>
              <w:tab w:val="clear" w:pos="3402"/>
              <w:tab w:val="clear" w:pos="5103"/>
              <w:tab w:val="clear" w:pos="6804"/>
              <w:tab w:val="clear" w:pos="8505"/>
              <w:tab w:val="left" w:pos="1985"/>
              <w:tab w:val="left" w:pos="4395"/>
              <w:tab w:val="left" w:pos="7230"/>
            </w:tabs>
            <w:spacing w:before="0"/>
          </w:pPr>
          <w:proofErr w:type="spellStart"/>
          <w:r>
            <w:t>Godehardstraße</w:t>
          </w:r>
          <w:proofErr w:type="spellEnd"/>
          <w:r>
            <w:t xml:space="preserve"> 19</w:t>
          </w:r>
        </w:p>
        <w:p w14:paraId="31993AD6" w14:textId="77777777" w:rsidR="00225D58" w:rsidRDefault="00225D58" w:rsidP="007719B0">
          <w:pPr>
            <w:pStyle w:val="Textkrper2"/>
            <w:tabs>
              <w:tab w:val="clear" w:pos="1701"/>
              <w:tab w:val="clear" w:pos="3402"/>
              <w:tab w:val="clear" w:pos="5103"/>
              <w:tab w:val="clear" w:pos="6804"/>
              <w:tab w:val="clear" w:pos="8505"/>
              <w:tab w:val="left" w:pos="1985"/>
              <w:tab w:val="left" w:pos="4395"/>
              <w:tab w:val="left" w:pos="7230"/>
            </w:tabs>
            <w:spacing w:before="0"/>
          </w:pPr>
          <w:r>
            <w:t>2. Etage</w:t>
          </w:r>
        </w:p>
        <w:p w14:paraId="5E72EE38" w14:textId="77777777" w:rsidR="00225D58" w:rsidRDefault="00225D58" w:rsidP="007719B0">
          <w:pPr>
            <w:pStyle w:val="Textkrper2"/>
            <w:tabs>
              <w:tab w:val="clear" w:pos="1701"/>
              <w:tab w:val="clear" w:pos="3402"/>
              <w:tab w:val="clear" w:pos="5103"/>
              <w:tab w:val="clear" w:pos="6804"/>
              <w:tab w:val="clear" w:pos="8505"/>
              <w:tab w:val="left" w:pos="1985"/>
              <w:tab w:val="left" w:pos="4395"/>
              <w:tab w:val="left" w:pos="7230"/>
            </w:tabs>
            <w:spacing w:before="0"/>
          </w:pPr>
          <w:r>
            <w:t>28309 Bremen</w:t>
          </w:r>
        </w:p>
        <w:p w14:paraId="7A29D4D0" w14:textId="77777777" w:rsidR="00225D58" w:rsidRDefault="00225D58" w:rsidP="0071048A">
          <w:pPr>
            <w:pStyle w:val="Textkrper2"/>
            <w:tabs>
              <w:tab w:val="clear" w:pos="1701"/>
              <w:tab w:val="clear" w:pos="3402"/>
              <w:tab w:val="clear" w:pos="5103"/>
              <w:tab w:val="clear" w:pos="6804"/>
              <w:tab w:val="clear" w:pos="8505"/>
              <w:tab w:val="left" w:pos="1985"/>
              <w:tab w:val="left" w:pos="4395"/>
              <w:tab w:val="left" w:pos="7230"/>
            </w:tabs>
            <w:spacing w:before="0"/>
          </w:pPr>
          <w:r>
            <w:t>Internet:</w:t>
          </w:r>
        </w:p>
        <w:p w14:paraId="31D61877" w14:textId="77777777" w:rsidR="00225D58" w:rsidRDefault="00225D58" w:rsidP="0071048A">
          <w:pPr>
            <w:pStyle w:val="Textkrper2"/>
            <w:tabs>
              <w:tab w:val="clear" w:pos="1701"/>
              <w:tab w:val="clear" w:pos="3402"/>
              <w:tab w:val="clear" w:pos="5103"/>
              <w:tab w:val="clear" w:pos="6804"/>
              <w:tab w:val="clear" w:pos="8505"/>
              <w:tab w:val="left" w:pos="1985"/>
              <w:tab w:val="left" w:pos="4395"/>
              <w:tab w:val="left" w:pos="7230"/>
            </w:tabs>
            <w:spacing w:before="0"/>
          </w:pPr>
          <w:r>
            <w:t xml:space="preserve"> </w:t>
          </w:r>
          <w:hyperlink r:id="rId1" w:history="1">
            <w:r w:rsidRPr="00C454F3">
              <w:rPr>
                <w:rStyle w:val="Hyperlink"/>
              </w:rPr>
              <w:t>http://www.ortsamt-hemelingen.de</w:t>
            </w:r>
          </w:hyperlink>
        </w:p>
        <w:p w14:paraId="7D754C18" w14:textId="77777777" w:rsidR="00225D58" w:rsidRDefault="00225D58" w:rsidP="006C41FE">
          <w:pPr>
            <w:pStyle w:val="Textkrper2"/>
            <w:tabs>
              <w:tab w:val="clear" w:pos="1701"/>
              <w:tab w:val="clear" w:pos="3402"/>
              <w:tab w:val="clear" w:pos="5103"/>
              <w:tab w:val="clear" w:pos="6804"/>
              <w:tab w:val="clear" w:pos="8505"/>
              <w:tab w:val="left" w:pos="1985"/>
              <w:tab w:val="left" w:pos="4395"/>
              <w:tab w:val="left" w:pos="7230"/>
            </w:tabs>
            <w:spacing w:before="0"/>
            <w:ind w:left="1348" w:hanging="1348"/>
          </w:pPr>
          <w:r>
            <w:rPr>
              <w:b/>
            </w:rPr>
            <w:t xml:space="preserve"> </w:t>
          </w:r>
          <w:r>
            <w:rPr>
              <w:noProof/>
            </w:rPr>
            <w:drawing>
              <wp:inline distT="0" distB="0" distL="0" distR="0" wp14:anchorId="5C6AAB97" wp14:editId="0345A95C">
                <wp:extent cx="168275" cy="176530"/>
                <wp:effectExtent l="0" t="0" r="3175" b="0"/>
                <wp:docPr id="38" name="Bild 1" descr="Rollst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stuh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75" cy="176530"/>
                        </a:xfrm>
                        <a:prstGeom prst="rect">
                          <a:avLst/>
                        </a:prstGeom>
                        <a:noFill/>
                        <a:ln>
                          <a:noFill/>
                        </a:ln>
                      </pic:spPr>
                    </pic:pic>
                  </a:graphicData>
                </a:graphic>
              </wp:inline>
            </w:drawing>
          </w:r>
          <w:r>
            <w:rPr>
              <w:b/>
            </w:rPr>
            <w:t xml:space="preserve"> </w:t>
          </w:r>
          <w:r>
            <w:t xml:space="preserve">Das Ortsamt ist </w:t>
          </w:r>
        </w:p>
        <w:p w14:paraId="17F51DC5" w14:textId="77777777" w:rsidR="00225D58" w:rsidRDefault="00225D58" w:rsidP="006C41FE">
          <w:pPr>
            <w:pStyle w:val="Textkrper2"/>
            <w:tabs>
              <w:tab w:val="clear" w:pos="1701"/>
              <w:tab w:val="clear" w:pos="3402"/>
              <w:tab w:val="clear" w:pos="5103"/>
              <w:tab w:val="clear" w:pos="6804"/>
              <w:tab w:val="clear" w:pos="8505"/>
              <w:tab w:val="left" w:pos="1985"/>
              <w:tab w:val="left" w:pos="4395"/>
              <w:tab w:val="left" w:pos="7230"/>
            </w:tabs>
            <w:spacing w:before="0"/>
            <w:ind w:left="1348" w:hanging="1348"/>
          </w:pPr>
          <w:r>
            <w:t xml:space="preserve"> barrierefrei zu erreichen</w:t>
          </w:r>
        </w:p>
        <w:p w14:paraId="3183DB85" w14:textId="77777777" w:rsidR="00225D58" w:rsidRPr="0071048A" w:rsidRDefault="00225D58" w:rsidP="0071048A">
          <w:pPr>
            <w:pStyle w:val="Textkrper2"/>
            <w:tabs>
              <w:tab w:val="clear" w:pos="1701"/>
              <w:tab w:val="clear" w:pos="3402"/>
              <w:tab w:val="clear" w:pos="5103"/>
              <w:tab w:val="clear" w:pos="6804"/>
              <w:tab w:val="clear" w:pos="8505"/>
              <w:tab w:val="left" w:pos="1985"/>
              <w:tab w:val="left" w:pos="7230"/>
            </w:tabs>
            <w:spacing w:before="0"/>
            <w:rPr>
              <w:b/>
            </w:rPr>
          </w:pPr>
        </w:p>
      </w:tc>
      <w:tc>
        <w:tcPr>
          <w:tcW w:w="3260" w:type="dxa"/>
        </w:tcPr>
        <w:p w14:paraId="2A8945B3" w14:textId="77777777" w:rsidR="00225D58" w:rsidRPr="00151B66" w:rsidRDefault="00225D58" w:rsidP="00151B66">
          <w:pPr>
            <w:pStyle w:val="Textkrper2"/>
            <w:tabs>
              <w:tab w:val="left" w:pos="1206"/>
              <w:tab w:val="left" w:pos="3616"/>
              <w:tab w:val="left" w:pos="7230"/>
            </w:tabs>
            <w:ind w:left="214" w:right="-495"/>
            <w:rPr>
              <w:b/>
              <w:bCs/>
            </w:rPr>
          </w:pPr>
          <w:r w:rsidRPr="00151B66">
            <w:rPr>
              <w:b/>
              <w:bCs/>
            </w:rPr>
            <w:t xml:space="preserve">Dienstleistungen und Informationen der </w:t>
          </w:r>
          <w:proofErr w:type="gramStart"/>
          <w:r w:rsidRPr="00151B66">
            <w:rPr>
              <w:b/>
              <w:bCs/>
            </w:rPr>
            <w:t>Verwaltung  unter</w:t>
          </w:r>
          <w:proofErr w:type="gramEnd"/>
          <w:r w:rsidRPr="00151B66">
            <w:rPr>
              <w:b/>
              <w:bCs/>
            </w:rPr>
            <w:t xml:space="preserve"> Tel.: (0421) 361-0.</w:t>
          </w:r>
        </w:p>
        <w:p w14:paraId="6F43A955" w14:textId="77777777" w:rsidR="00225D58" w:rsidRPr="00151B66" w:rsidRDefault="00934DEC" w:rsidP="00151B66">
          <w:pPr>
            <w:pStyle w:val="Textkrper2"/>
            <w:tabs>
              <w:tab w:val="left" w:pos="1206"/>
              <w:tab w:val="left" w:pos="3616"/>
              <w:tab w:val="left" w:pos="7230"/>
            </w:tabs>
            <w:ind w:left="214" w:right="-495"/>
            <w:rPr>
              <w:b/>
              <w:bCs/>
            </w:rPr>
          </w:pPr>
          <w:hyperlink r:id="rId3" w:history="1">
            <w:r w:rsidR="00225D58" w:rsidRPr="009A1199">
              <w:rPr>
                <w:rStyle w:val="Hyperlink"/>
                <w:b/>
                <w:bCs/>
              </w:rPr>
              <w:t>www.transparenz.bremen.de</w:t>
            </w:r>
          </w:hyperlink>
          <w:r w:rsidR="00225D58">
            <w:rPr>
              <w:b/>
              <w:bCs/>
            </w:rPr>
            <w:t xml:space="preserve"> </w:t>
          </w:r>
          <w:r w:rsidR="00225D58" w:rsidRPr="00151B66">
            <w:rPr>
              <w:b/>
              <w:bCs/>
            </w:rPr>
            <w:t xml:space="preserve"> </w:t>
          </w:r>
        </w:p>
        <w:p w14:paraId="11C422C2" w14:textId="77777777" w:rsidR="00225D58" w:rsidRPr="00151B66" w:rsidRDefault="00934DEC" w:rsidP="00151B66">
          <w:pPr>
            <w:pStyle w:val="Textkrper2"/>
            <w:tabs>
              <w:tab w:val="left" w:pos="1206"/>
              <w:tab w:val="left" w:pos="3616"/>
              <w:tab w:val="left" w:pos="7230"/>
            </w:tabs>
            <w:ind w:left="214" w:right="-495"/>
            <w:rPr>
              <w:bCs/>
            </w:rPr>
          </w:pPr>
          <w:hyperlink r:id="rId4" w:history="1">
            <w:r w:rsidR="00225D58" w:rsidRPr="00151B66">
              <w:rPr>
                <w:rStyle w:val="Hyperlink"/>
                <w:bCs/>
              </w:rPr>
              <w:t>www.service.bremen.de</w:t>
            </w:r>
          </w:hyperlink>
        </w:p>
        <w:p w14:paraId="2C763023" w14:textId="77777777" w:rsidR="00225D58" w:rsidRDefault="00225D58" w:rsidP="0071048A">
          <w:pPr>
            <w:pStyle w:val="Textkrper2"/>
            <w:tabs>
              <w:tab w:val="clear" w:pos="284"/>
              <w:tab w:val="clear" w:pos="1701"/>
              <w:tab w:val="clear" w:pos="3402"/>
              <w:tab w:val="clear" w:pos="5103"/>
              <w:tab w:val="clear" w:pos="6804"/>
              <w:tab w:val="clear" w:pos="8505"/>
              <w:tab w:val="left" w:pos="1206"/>
              <w:tab w:val="left" w:pos="3616"/>
              <w:tab w:val="left" w:pos="7230"/>
            </w:tabs>
            <w:ind w:left="214" w:right="-495"/>
          </w:pPr>
          <w:r>
            <w:br/>
          </w:r>
        </w:p>
      </w:tc>
      <w:tc>
        <w:tcPr>
          <w:tcW w:w="709" w:type="dxa"/>
        </w:tcPr>
        <w:p w14:paraId="4D218961" w14:textId="77777777" w:rsidR="00225D58" w:rsidRDefault="00225D58" w:rsidP="006C41FE">
          <w:pPr>
            <w:pStyle w:val="Textkrper2"/>
            <w:tabs>
              <w:tab w:val="clear" w:pos="1701"/>
              <w:tab w:val="clear" w:pos="3402"/>
              <w:tab w:val="clear" w:pos="5103"/>
              <w:tab w:val="clear" w:pos="6804"/>
              <w:tab w:val="clear" w:pos="8505"/>
              <w:tab w:val="left" w:pos="1985"/>
              <w:tab w:val="left" w:pos="4395"/>
              <w:tab w:val="left" w:pos="7230"/>
            </w:tabs>
            <w:spacing w:before="0"/>
            <w:ind w:left="1348" w:hanging="1348"/>
          </w:pPr>
          <w:r>
            <w:t xml:space="preserve"> </w:t>
          </w:r>
        </w:p>
      </w:tc>
      <w:tc>
        <w:tcPr>
          <w:tcW w:w="160" w:type="dxa"/>
        </w:tcPr>
        <w:p w14:paraId="1AA01FD6" w14:textId="77777777" w:rsidR="00225D58" w:rsidRDefault="00225D58" w:rsidP="00173D44">
          <w:pPr>
            <w:pStyle w:val="Textkrper2"/>
            <w:tabs>
              <w:tab w:val="clear" w:pos="1701"/>
              <w:tab w:val="clear" w:pos="3402"/>
              <w:tab w:val="clear" w:pos="5103"/>
              <w:tab w:val="clear" w:pos="6804"/>
              <w:tab w:val="clear" w:pos="8505"/>
              <w:tab w:val="left" w:pos="1985"/>
              <w:tab w:val="left" w:pos="4395"/>
              <w:tab w:val="left" w:pos="7230"/>
            </w:tabs>
            <w:spacing w:before="0"/>
          </w:pPr>
          <w:r>
            <w:t>.</w:t>
          </w:r>
        </w:p>
        <w:p w14:paraId="0BF2272B" w14:textId="77777777" w:rsidR="00225D58" w:rsidRPr="00173D44" w:rsidRDefault="00225D58" w:rsidP="00173D44">
          <w:pPr>
            <w:pStyle w:val="Textkrper2"/>
            <w:tabs>
              <w:tab w:val="clear" w:pos="1701"/>
              <w:tab w:val="clear" w:pos="3402"/>
              <w:tab w:val="clear" w:pos="5103"/>
              <w:tab w:val="clear" w:pos="6804"/>
              <w:tab w:val="clear" w:pos="8505"/>
              <w:tab w:val="left" w:pos="1985"/>
              <w:tab w:val="left" w:pos="4395"/>
              <w:tab w:val="left" w:pos="7230"/>
            </w:tabs>
            <w:spacing w:before="0"/>
          </w:pPr>
        </w:p>
      </w:tc>
      <w:tc>
        <w:tcPr>
          <w:tcW w:w="2835" w:type="dxa"/>
        </w:tcPr>
        <w:p w14:paraId="63D5489A" w14:textId="77777777" w:rsidR="00225D58" w:rsidRPr="006C41FE" w:rsidRDefault="00225D58" w:rsidP="00173D44">
          <w:pPr>
            <w:pStyle w:val="Textkrper2"/>
            <w:tabs>
              <w:tab w:val="clear" w:pos="1701"/>
              <w:tab w:val="clear" w:pos="3402"/>
              <w:tab w:val="clear" w:pos="5103"/>
              <w:tab w:val="clear" w:pos="6804"/>
              <w:tab w:val="clear" w:pos="8505"/>
              <w:tab w:val="left" w:pos="1985"/>
              <w:tab w:val="left" w:pos="4395"/>
              <w:tab w:val="left" w:pos="7230"/>
            </w:tabs>
            <w:rPr>
              <w:b/>
            </w:rPr>
          </w:pPr>
          <w:r>
            <w:rPr>
              <w:b/>
            </w:rPr>
            <w:t>Haltestellen</w:t>
          </w:r>
        </w:p>
        <w:p w14:paraId="084F2DB1" w14:textId="77777777" w:rsidR="00225D58" w:rsidRDefault="00225D58" w:rsidP="00173D44">
          <w:pPr>
            <w:pStyle w:val="Textkrper2"/>
            <w:tabs>
              <w:tab w:val="clear" w:pos="1701"/>
              <w:tab w:val="clear" w:pos="3402"/>
              <w:tab w:val="clear" w:pos="5103"/>
              <w:tab w:val="clear" w:pos="6804"/>
              <w:tab w:val="clear" w:pos="8505"/>
              <w:tab w:val="left" w:pos="1985"/>
              <w:tab w:val="left" w:pos="4395"/>
              <w:tab w:val="left" w:pos="7230"/>
            </w:tabs>
          </w:pPr>
          <w:r>
            <w:t xml:space="preserve">Hemelinger Bahnhofstraße </w:t>
          </w:r>
          <w:r>
            <w:br/>
            <w:t xml:space="preserve">(Buslinie 40 / 41) </w:t>
          </w:r>
        </w:p>
        <w:p w14:paraId="6098886F" w14:textId="77777777" w:rsidR="00225D58" w:rsidRDefault="00225D58" w:rsidP="00173D44">
          <w:pPr>
            <w:pStyle w:val="Textkrper2"/>
            <w:tabs>
              <w:tab w:val="clear" w:pos="1701"/>
              <w:tab w:val="clear" w:pos="3402"/>
              <w:tab w:val="clear" w:pos="5103"/>
              <w:tab w:val="clear" w:pos="6804"/>
              <w:tab w:val="clear" w:pos="8505"/>
              <w:tab w:val="left" w:pos="1985"/>
              <w:tab w:val="left" w:pos="4395"/>
              <w:tab w:val="left" w:pos="7230"/>
            </w:tabs>
          </w:pPr>
          <w:r>
            <w:t>Bahnhof Sebaldsbrück                 Bahnhof Hemelingen</w:t>
          </w:r>
        </w:p>
        <w:p w14:paraId="56B6FFD0" w14:textId="77777777" w:rsidR="00225D58" w:rsidRDefault="00225D58" w:rsidP="00173D44">
          <w:pPr>
            <w:pStyle w:val="Textkrper2"/>
            <w:tabs>
              <w:tab w:val="clear" w:pos="1701"/>
              <w:tab w:val="clear" w:pos="3402"/>
              <w:tab w:val="clear" w:pos="5103"/>
              <w:tab w:val="clear" w:pos="6804"/>
              <w:tab w:val="clear" w:pos="8505"/>
              <w:tab w:val="left" w:pos="1985"/>
              <w:tab w:val="left" w:pos="4395"/>
              <w:tab w:val="left" w:pos="7230"/>
            </w:tabs>
          </w:pPr>
        </w:p>
      </w:tc>
    </w:tr>
  </w:tbl>
  <w:p w14:paraId="72B55581" w14:textId="77777777" w:rsidR="00225D58" w:rsidRDefault="00225D58" w:rsidP="00837B5C">
    <w:pPr>
      <w:pStyle w:val="Textkrper2"/>
      <w:tabs>
        <w:tab w:val="clear" w:pos="284"/>
        <w:tab w:val="clear" w:pos="1701"/>
        <w:tab w:val="clear" w:pos="3402"/>
        <w:tab w:val="clear" w:pos="5103"/>
        <w:tab w:val="clear" w:pos="6804"/>
        <w:tab w:val="clear" w:pos="850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78250" w14:textId="77777777" w:rsidR="00934DEC" w:rsidRDefault="00934DEC">
      <w:r>
        <w:separator/>
      </w:r>
    </w:p>
  </w:footnote>
  <w:footnote w:type="continuationSeparator" w:id="0">
    <w:p w14:paraId="1E69238B" w14:textId="77777777" w:rsidR="00934DEC" w:rsidRDefault="009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D70C1" w14:textId="77777777" w:rsidR="00BD3985" w:rsidRDefault="00BD39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0B16D" w14:textId="77777777" w:rsidR="00BD3985" w:rsidRDefault="00BD398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2488" w14:textId="77777777" w:rsidR="00225D58" w:rsidRDefault="00225D58">
    <w:pPr>
      <w:pStyle w:val="Kopfzeile"/>
    </w:pPr>
    <w:r>
      <w:rPr>
        <w:noProof/>
      </w:rPr>
      <w:drawing>
        <wp:anchor distT="0" distB="0" distL="114300" distR="114300" simplePos="0" relativeHeight="251658240" behindDoc="0" locked="1" layoutInCell="0" allowOverlap="1" wp14:anchorId="0E31583D" wp14:editId="1612D33C">
          <wp:simplePos x="0" y="0"/>
          <wp:positionH relativeFrom="column">
            <wp:posOffset>4256405</wp:posOffset>
          </wp:positionH>
          <wp:positionV relativeFrom="paragraph">
            <wp:posOffset>554355</wp:posOffset>
          </wp:positionV>
          <wp:extent cx="351155" cy="457200"/>
          <wp:effectExtent l="0" t="0" r="0" b="0"/>
          <wp:wrapNone/>
          <wp:docPr id="37" name="Bild 3" descr="Roter Schlu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er Schluess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15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1" layoutInCell="0" allowOverlap="1" wp14:anchorId="6B3E6BAD" wp14:editId="54B5C59B">
              <wp:simplePos x="0" y="0"/>
              <wp:positionH relativeFrom="page">
                <wp:posOffset>215900</wp:posOffset>
              </wp:positionH>
              <wp:positionV relativeFrom="page">
                <wp:posOffset>3780790</wp:posOffset>
              </wp:positionV>
              <wp:extent cx="10795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099D" id="Line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97.7pt" to="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rpEgIAACc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" o:allowincell="f">
              <w10:wrap anchorx="page"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6E5"/>
    <w:rsid w:val="00014974"/>
    <w:rsid w:val="00035896"/>
    <w:rsid w:val="00051361"/>
    <w:rsid w:val="00067C18"/>
    <w:rsid w:val="00074AA2"/>
    <w:rsid w:val="00101635"/>
    <w:rsid w:val="00110775"/>
    <w:rsid w:val="00120619"/>
    <w:rsid w:val="00151B66"/>
    <w:rsid w:val="00173D44"/>
    <w:rsid w:val="00194B5D"/>
    <w:rsid w:val="001D2986"/>
    <w:rsid w:val="001E342F"/>
    <w:rsid w:val="001F7326"/>
    <w:rsid w:val="00210CF5"/>
    <w:rsid w:val="0022153B"/>
    <w:rsid w:val="00225D58"/>
    <w:rsid w:val="00227077"/>
    <w:rsid w:val="002402AA"/>
    <w:rsid w:val="00260698"/>
    <w:rsid w:val="002609FF"/>
    <w:rsid w:val="00282CF9"/>
    <w:rsid w:val="002A3356"/>
    <w:rsid w:val="002B5634"/>
    <w:rsid w:val="002C6E42"/>
    <w:rsid w:val="002E41AF"/>
    <w:rsid w:val="00330411"/>
    <w:rsid w:val="00337F99"/>
    <w:rsid w:val="00365EE1"/>
    <w:rsid w:val="003759D1"/>
    <w:rsid w:val="00391EEE"/>
    <w:rsid w:val="00395498"/>
    <w:rsid w:val="003C32EF"/>
    <w:rsid w:val="003E0754"/>
    <w:rsid w:val="003E4D32"/>
    <w:rsid w:val="003F145E"/>
    <w:rsid w:val="003F6D85"/>
    <w:rsid w:val="0041662B"/>
    <w:rsid w:val="00435725"/>
    <w:rsid w:val="00435DCA"/>
    <w:rsid w:val="00460169"/>
    <w:rsid w:val="00481226"/>
    <w:rsid w:val="004C4B66"/>
    <w:rsid w:val="004C5B56"/>
    <w:rsid w:val="004E291D"/>
    <w:rsid w:val="004E6AC0"/>
    <w:rsid w:val="004F6F64"/>
    <w:rsid w:val="00505B26"/>
    <w:rsid w:val="005317C0"/>
    <w:rsid w:val="005423EF"/>
    <w:rsid w:val="00544BED"/>
    <w:rsid w:val="0056635F"/>
    <w:rsid w:val="00592267"/>
    <w:rsid w:val="005936E5"/>
    <w:rsid w:val="005C1F3D"/>
    <w:rsid w:val="005D077B"/>
    <w:rsid w:val="005E1924"/>
    <w:rsid w:val="006136F7"/>
    <w:rsid w:val="006154C8"/>
    <w:rsid w:val="006169B0"/>
    <w:rsid w:val="00621C17"/>
    <w:rsid w:val="00657629"/>
    <w:rsid w:val="00667318"/>
    <w:rsid w:val="00683E7E"/>
    <w:rsid w:val="006C1BB4"/>
    <w:rsid w:val="006C41FE"/>
    <w:rsid w:val="006D64BF"/>
    <w:rsid w:val="006D78DD"/>
    <w:rsid w:val="006E5CE7"/>
    <w:rsid w:val="00700FD3"/>
    <w:rsid w:val="00704B31"/>
    <w:rsid w:val="0071048A"/>
    <w:rsid w:val="007337FD"/>
    <w:rsid w:val="007719B0"/>
    <w:rsid w:val="00782869"/>
    <w:rsid w:val="00792FDF"/>
    <w:rsid w:val="007B105E"/>
    <w:rsid w:val="007B7659"/>
    <w:rsid w:val="007C735E"/>
    <w:rsid w:val="007D0008"/>
    <w:rsid w:val="007E763A"/>
    <w:rsid w:val="0083546E"/>
    <w:rsid w:val="00837B5C"/>
    <w:rsid w:val="0085350A"/>
    <w:rsid w:val="00861BB7"/>
    <w:rsid w:val="00886213"/>
    <w:rsid w:val="008B0932"/>
    <w:rsid w:val="008E5E6A"/>
    <w:rsid w:val="008F68E5"/>
    <w:rsid w:val="008F7122"/>
    <w:rsid w:val="00910E7B"/>
    <w:rsid w:val="00932C71"/>
    <w:rsid w:val="00934DEC"/>
    <w:rsid w:val="00942F7C"/>
    <w:rsid w:val="00947694"/>
    <w:rsid w:val="00964615"/>
    <w:rsid w:val="009919AC"/>
    <w:rsid w:val="009A3DEF"/>
    <w:rsid w:val="009E5D62"/>
    <w:rsid w:val="00A1528A"/>
    <w:rsid w:val="00A332A6"/>
    <w:rsid w:val="00A37D19"/>
    <w:rsid w:val="00A40247"/>
    <w:rsid w:val="00A73F62"/>
    <w:rsid w:val="00A75704"/>
    <w:rsid w:val="00A82650"/>
    <w:rsid w:val="00B05D04"/>
    <w:rsid w:val="00B354B8"/>
    <w:rsid w:val="00B40BEF"/>
    <w:rsid w:val="00B6108B"/>
    <w:rsid w:val="00B83F6A"/>
    <w:rsid w:val="00BA29C1"/>
    <w:rsid w:val="00BA48D0"/>
    <w:rsid w:val="00BB4A02"/>
    <w:rsid w:val="00BD3985"/>
    <w:rsid w:val="00BF70E3"/>
    <w:rsid w:val="00C04BD9"/>
    <w:rsid w:val="00C10E1A"/>
    <w:rsid w:val="00C242B1"/>
    <w:rsid w:val="00C804B2"/>
    <w:rsid w:val="00C84ED9"/>
    <w:rsid w:val="00C90042"/>
    <w:rsid w:val="00CB5B1A"/>
    <w:rsid w:val="00CC49F3"/>
    <w:rsid w:val="00CE7281"/>
    <w:rsid w:val="00CF4832"/>
    <w:rsid w:val="00D02B3B"/>
    <w:rsid w:val="00D141B5"/>
    <w:rsid w:val="00D31119"/>
    <w:rsid w:val="00D5482D"/>
    <w:rsid w:val="00D60E84"/>
    <w:rsid w:val="00D63368"/>
    <w:rsid w:val="00D661AF"/>
    <w:rsid w:val="00D671CF"/>
    <w:rsid w:val="00D76DF2"/>
    <w:rsid w:val="00D81DFF"/>
    <w:rsid w:val="00D82BB2"/>
    <w:rsid w:val="00D96951"/>
    <w:rsid w:val="00DC6B02"/>
    <w:rsid w:val="00DF3AEE"/>
    <w:rsid w:val="00E43790"/>
    <w:rsid w:val="00E67F84"/>
    <w:rsid w:val="00E971AA"/>
    <w:rsid w:val="00EA04E0"/>
    <w:rsid w:val="00EE357F"/>
    <w:rsid w:val="00F0106E"/>
    <w:rsid w:val="00F30535"/>
    <w:rsid w:val="00F829AA"/>
    <w:rsid w:val="00F866B1"/>
    <w:rsid w:val="00FE1AA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D16C8"/>
  <w15:docId w15:val="{4180724D-C56D-42C6-B47B-AD1C1F2B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qFormat/>
    <w:pPr>
      <w:keepNext/>
      <w:spacing w:line="320" w:lineRule="exact"/>
      <w:outlineLvl w:val="0"/>
    </w:pPr>
    <w:rPr>
      <w:b/>
      <w:sz w:val="24"/>
    </w:rPr>
  </w:style>
  <w:style w:type="paragraph" w:styleId="berschrift2">
    <w:name w:val="heading 2"/>
    <w:basedOn w:val="Standard"/>
    <w:next w:val="Standard"/>
    <w:qFormat/>
    <w:pPr>
      <w:keepNext/>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819"/>
        <w:tab w:val="right" w:pos="9071"/>
      </w:tabs>
    </w:pPr>
    <w:rPr>
      <w:rFonts w:ascii="CG Times (WN)" w:hAnsi="CG Times (WN)"/>
    </w:rPr>
  </w:style>
  <w:style w:type="paragraph" w:styleId="Textkrper">
    <w:name w:val="Body Text"/>
    <w:basedOn w:val="Standard"/>
    <w:link w:val="TextkrperZchn"/>
    <w:rPr>
      <w:b/>
      <w:sz w:val="24"/>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tabs>
        <w:tab w:val="left" w:pos="284"/>
        <w:tab w:val="left" w:pos="1701"/>
        <w:tab w:val="left" w:pos="3402"/>
        <w:tab w:val="left" w:pos="5103"/>
        <w:tab w:val="left" w:pos="6804"/>
        <w:tab w:val="left" w:pos="8505"/>
      </w:tabs>
      <w:spacing w:before="120" w:line="170" w:lineRule="atLeast"/>
    </w:pPr>
    <w:rPr>
      <w:sz w:val="15"/>
    </w:rPr>
  </w:style>
  <w:style w:type="character" w:styleId="Hyperlink">
    <w:name w:val="Hyperlink"/>
    <w:basedOn w:val="Absatz-Standardschriftart"/>
    <w:rPr>
      <w:color w:val="0000FF"/>
      <w:u w:val="single"/>
    </w:rPr>
  </w:style>
  <w:style w:type="paragraph" w:styleId="Sprechblasentext">
    <w:name w:val="Balloon Text"/>
    <w:basedOn w:val="Standard"/>
    <w:link w:val="SprechblasentextZchn"/>
    <w:uiPriority w:val="99"/>
    <w:semiHidden/>
    <w:unhideWhenUsed/>
    <w:rsid w:val="006576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629"/>
    <w:rPr>
      <w:rFonts w:ascii="Tahoma" w:hAnsi="Tahoma" w:cs="Tahoma"/>
      <w:sz w:val="16"/>
      <w:szCs w:val="16"/>
    </w:rPr>
  </w:style>
  <w:style w:type="paragraph" w:styleId="Listenabsatz">
    <w:name w:val="List Paragraph"/>
    <w:basedOn w:val="Standard"/>
    <w:uiPriority w:val="34"/>
    <w:qFormat/>
    <w:rsid w:val="003F145E"/>
    <w:pPr>
      <w:ind w:left="720"/>
      <w:contextualSpacing/>
    </w:pPr>
  </w:style>
  <w:style w:type="paragraph" w:customStyle="1" w:styleId="Text">
    <w:name w:val="Text"/>
    <w:basedOn w:val="Standard"/>
    <w:rsid w:val="007B105E"/>
    <w:pPr>
      <w:overflowPunct w:val="0"/>
      <w:autoSpaceDE w:val="0"/>
      <w:autoSpaceDN w:val="0"/>
      <w:adjustRightInd w:val="0"/>
      <w:spacing w:before="240"/>
      <w:jc w:val="both"/>
      <w:textAlignment w:val="baseline"/>
    </w:pPr>
    <w:rPr>
      <w:rFonts w:ascii="Times New Roman" w:hAnsi="Times New Roman"/>
      <w:sz w:val="24"/>
    </w:rPr>
  </w:style>
  <w:style w:type="character" w:customStyle="1" w:styleId="FuzeileZchn">
    <w:name w:val="Fußzeile Zchn"/>
    <w:link w:val="Fuzeile"/>
    <w:rsid w:val="007B105E"/>
    <w:rPr>
      <w:rFonts w:ascii="CG Times (WN)" w:hAnsi="CG Times (WN)"/>
      <w:sz w:val="22"/>
    </w:rPr>
  </w:style>
  <w:style w:type="character" w:customStyle="1" w:styleId="TextkrperZchn">
    <w:name w:val="Textkörper Zchn"/>
    <w:link w:val="Textkrper"/>
    <w:rsid w:val="007B105E"/>
    <w:rPr>
      <w:rFonts w:ascii="Arial" w:hAnsi="Arial"/>
      <w:b/>
      <w:sz w:val="24"/>
    </w:rPr>
  </w:style>
  <w:style w:type="paragraph" w:customStyle="1" w:styleId="Default">
    <w:name w:val="Default"/>
    <w:rsid w:val="005936E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explore/tags/hemelingen/"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explore/tags/jugendbeirat/"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office@hemelingen.ortsamt.bremen.d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stagram.com/explore/tags/jubehemelingen/" TargetMode="External"/><Relationship Id="rId14" Type="http://schemas.openxmlformats.org/officeDocument/2006/relationships/image" Target="media/image4.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transparenz.bremen.de" TargetMode="External"/><Relationship Id="rId2" Type="http://schemas.openxmlformats.org/officeDocument/2006/relationships/image" Target="media/image8.png"/><Relationship Id="rId1" Type="http://schemas.openxmlformats.org/officeDocument/2006/relationships/hyperlink" Target="http://www.ortsamt-hemelingen.de" TargetMode="External"/><Relationship Id="rId4" Type="http://schemas.openxmlformats.org/officeDocument/2006/relationships/hyperlink" Target="http://www.service.breme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rn.hermening01\AppData\Roaming\Microsoft\Templates\Briefkopf%20Hermeni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F51A-7F5C-47BE-B789-E9420805E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Hermening.dotx</Template>
  <TotalTime>0</TotalTime>
  <Pages>3</Pages>
  <Words>730</Words>
  <Characters>4599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SK Kopfbogen</vt:lpstr>
    </vt:vector>
  </TitlesOfParts>
  <Company>Bremen</Company>
  <LinksUpToDate>false</LinksUpToDate>
  <CharactersWithSpaces>5319</CharactersWithSpaces>
  <SharedDoc>false</SharedDoc>
  <HLinks>
    <vt:vector size="6" baseType="variant">
      <vt:variant>
        <vt:i4>65570</vt:i4>
      </vt:variant>
      <vt:variant>
        <vt:i4>2</vt:i4>
      </vt:variant>
      <vt:variant>
        <vt:i4>0</vt:i4>
      </vt:variant>
      <vt:variant>
        <vt:i4>5</vt:i4>
      </vt:variant>
      <vt:variant>
        <vt:lpwstr>mailto:E-mail@sk.bremen.de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 Kopfbogen</dc:title>
  <dc:creator>BrittaWall</dc:creator>
  <cp:lastModifiedBy>Hermening, Jörn (Ortsamt Hemelingen)</cp:lastModifiedBy>
  <cp:revision>2</cp:revision>
  <cp:lastPrinted>2021-04-22T06:48:00Z</cp:lastPrinted>
  <dcterms:created xsi:type="dcterms:W3CDTF">2025-09-24T12:18:00Z</dcterms:created>
  <dcterms:modified xsi:type="dcterms:W3CDTF">2025-09-24T12:18:00Z</dcterms:modified>
</cp:coreProperties>
</file>